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CD835" w14:textId="77777777" w:rsidR="004F4E55" w:rsidRDefault="004F4E55" w:rsidP="004F4E55">
      <w:pPr>
        <w:pStyle w:val="NoSpacing"/>
      </w:pPr>
      <w:r>
        <w:rPr>
          <w:u w:val="single"/>
        </w:rPr>
        <w:t>William BRYGHT</w:t>
      </w:r>
      <w:r>
        <w:t xml:space="preserve">      </w:t>
      </w:r>
      <w:proofErr w:type="gramStart"/>
      <w:r>
        <w:t xml:space="preserve">   (</w:t>
      </w:r>
      <w:proofErr w:type="gramEnd"/>
      <w:r>
        <w:t>fl.1410)</w:t>
      </w:r>
    </w:p>
    <w:p w14:paraId="3DEF591F" w14:textId="77777777" w:rsidR="004F4E55" w:rsidRDefault="004F4E55" w:rsidP="004F4E55">
      <w:pPr>
        <w:pStyle w:val="NoSpacing"/>
      </w:pPr>
      <w:r>
        <w:t>Clerk.</w:t>
      </w:r>
    </w:p>
    <w:p w14:paraId="223ADB72" w14:textId="77777777" w:rsidR="004F4E55" w:rsidRDefault="004F4E55" w:rsidP="004F4E55">
      <w:pPr>
        <w:pStyle w:val="NoSpacing"/>
      </w:pPr>
    </w:p>
    <w:p w14:paraId="47016E71" w14:textId="77777777" w:rsidR="004F4E55" w:rsidRDefault="004F4E55" w:rsidP="004F4E55">
      <w:pPr>
        <w:pStyle w:val="NoSpacing"/>
      </w:pPr>
    </w:p>
    <w:p w14:paraId="1CF6D093" w14:textId="77777777" w:rsidR="004F4E55" w:rsidRDefault="004F4E55" w:rsidP="004F4E55">
      <w:pPr>
        <w:pStyle w:val="NoSpacing"/>
      </w:pPr>
      <w:r>
        <w:t xml:space="preserve">  6 Apr.1410</w:t>
      </w:r>
      <w:r>
        <w:tab/>
        <w:t>Settlement of the action taken by him and William Beauchamp(q.v.)</w:t>
      </w:r>
    </w:p>
    <w:p w14:paraId="43AC63FB" w14:textId="77777777" w:rsidR="004F4E55" w:rsidRDefault="004F4E55" w:rsidP="004F4E55">
      <w:pPr>
        <w:pStyle w:val="NoSpacing"/>
      </w:pPr>
      <w:r>
        <w:tab/>
      </w:r>
      <w:r>
        <w:tab/>
        <w:t xml:space="preserve">against Robert la </w:t>
      </w:r>
      <w:proofErr w:type="spellStart"/>
      <w:r>
        <w:t>Twyer</w:t>
      </w:r>
      <w:proofErr w:type="spellEnd"/>
      <w:r>
        <w:t>(q.v.) and Joan, his wife(q.v.), deforciants of</w:t>
      </w:r>
    </w:p>
    <w:p w14:paraId="47846016" w14:textId="77777777" w:rsidR="004F4E55" w:rsidRDefault="004F4E55" w:rsidP="004F4E55">
      <w:pPr>
        <w:pStyle w:val="NoSpacing"/>
      </w:pPr>
      <w:r>
        <w:tab/>
      </w:r>
      <w:r>
        <w:tab/>
        <w:t>the manor of Howell, Lincolnshire.</w:t>
      </w:r>
    </w:p>
    <w:p w14:paraId="3C6705E8" w14:textId="77777777" w:rsidR="004F4E55" w:rsidRDefault="004F4E55" w:rsidP="004F4E55">
      <w:pPr>
        <w:pStyle w:val="NoSpacing"/>
      </w:pPr>
      <w:r>
        <w:tab/>
      </w:r>
      <w:r>
        <w:tab/>
      </w:r>
      <w:r w:rsidRPr="0082421A">
        <w:rPr>
          <w:sz w:val="22"/>
        </w:rPr>
        <w:t>(</w:t>
      </w:r>
      <w:hyperlink r:id="rId6" w:history="1">
        <w:r w:rsidRPr="00AC76FD">
          <w:rPr>
            <w:rStyle w:val="Hyperlink"/>
            <w:sz w:val="22"/>
          </w:rPr>
          <w:t>http://www.medievalgenealogy.org.uk/fines/abstracts/CP_25_1_144_153.shtml</w:t>
        </w:r>
      </w:hyperlink>
      <w:r w:rsidRPr="0082421A">
        <w:rPr>
          <w:sz w:val="22"/>
        </w:rPr>
        <w:t>)</w:t>
      </w:r>
    </w:p>
    <w:p w14:paraId="575A6DEC" w14:textId="77777777" w:rsidR="004F4E55" w:rsidRDefault="004F4E55" w:rsidP="004F4E55">
      <w:pPr>
        <w:pStyle w:val="NoSpacing"/>
      </w:pPr>
    </w:p>
    <w:p w14:paraId="4337CC01" w14:textId="77777777" w:rsidR="004F4E55" w:rsidRDefault="004F4E55" w:rsidP="004F4E55">
      <w:pPr>
        <w:pStyle w:val="NoSpacing"/>
      </w:pPr>
    </w:p>
    <w:p w14:paraId="4E9A10F6" w14:textId="77777777" w:rsidR="004F4E55" w:rsidRDefault="004F4E55" w:rsidP="004F4E55">
      <w:pPr>
        <w:pStyle w:val="NoSpacing"/>
      </w:pPr>
      <w:r>
        <w:t>17 July 2024</w:t>
      </w:r>
    </w:p>
    <w:p w14:paraId="6D6A4C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9B239" w14:textId="77777777" w:rsidR="004F4E55" w:rsidRDefault="004F4E55" w:rsidP="009139A6">
      <w:r>
        <w:separator/>
      </w:r>
    </w:p>
  </w:endnote>
  <w:endnote w:type="continuationSeparator" w:id="0">
    <w:p w14:paraId="6615708E" w14:textId="77777777" w:rsidR="004F4E55" w:rsidRDefault="004F4E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ABA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F42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AB2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B8C07" w14:textId="77777777" w:rsidR="004F4E55" w:rsidRDefault="004F4E55" w:rsidP="009139A6">
      <w:r>
        <w:separator/>
      </w:r>
    </w:p>
  </w:footnote>
  <w:footnote w:type="continuationSeparator" w:id="0">
    <w:p w14:paraId="69AB28DA" w14:textId="77777777" w:rsidR="004F4E55" w:rsidRDefault="004F4E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450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DE0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681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55"/>
    <w:rsid w:val="000666E0"/>
    <w:rsid w:val="002510B7"/>
    <w:rsid w:val="00270799"/>
    <w:rsid w:val="00426115"/>
    <w:rsid w:val="004F4E5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D0E57"/>
  <w15:chartTrackingRefBased/>
  <w15:docId w15:val="{A719E10F-E3B7-4B07-B5C0-87E104AB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4E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2024-10-21T20:12:00Z</dcterms:created>
  <dcterms:modified xsi:type="dcterms:W3CDTF">2024-10-21T20:12:00Z</dcterms:modified>
</cp:coreProperties>
</file>