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67C5D" w14:textId="77777777" w:rsidR="00293EDC" w:rsidRDefault="00293EDC" w:rsidP="00293E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BRYGHT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14DCFEF" w14:textId="77777777" w:rsidR="00293EDC" w:rsidRDefault="00293EDC" w:rsidP="00293E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12EC502" w14:textId="77777777" w:rsidR="00293EDC" w:rsidRDefault="00293EDC" w:rsidP="00293E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48DEFB" w14:textId="77777777" w:rsidR="00293EDC" w:rsidRDefault="00293EDC" w:rsidP="00293E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89F0366" w14:textId="77777777" w:rsidR="00293EDC" w:rsidRDefault="00293EDC" w:rsidP="00293EDC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17522D15" w14:textId="77777777" w:rsidR="00293EDC" w:rsidRDefault="00293EDC" w:rsidP="00293ED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6984DFA" w14:textId="77777777" w:rsidR="00293EDC" w:rsidRDefault="00293EDC" w:rsidP="00293ED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BF4575F" w14:textId="77777777" w:rsidR="00293EDC" w:rsidRDefault="00293EDC" w:rsidP="00293ED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7C8B266" w14:textId="77777777" w:rsidR="00293EDC" w:rsidRDefault="00293EDC" w:rsidP="00293ED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970D98E" w14:textId="77777777" w:rsidR="00293EDC" w:rsidRDefault="00293EDC" w:rsidP="00293ED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July 2022</w:t>
      </w:r>
    </w:p>
    <w:p w14:paraId="32C5A2CE" w14:textId="77777777" w:rsidR="00BA00AB" w:rsidRPr="00293EDC" w:rsidRDefault="00BA00AB" w:rsidP="00293EDC"/>
    <w:sectPr w:rsidR="00BA00AB" w:rsidRPr="00293E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57ED4" w14:textId="77777777" w:rsidR="00293EDC" w:rsidRDefault="00293EDC" w:rsidP="009139A6">
      <w:r>
        <w:separator/>
      </w:r>
    </w:p>
  </w:endnote>
  <w:endnote w:type="continuationSeparator" w:id="0">
    <w:p w14:paraId="0CAAF0EA" w14:textId="77777777" w:rsidR="00293EDC" w:rsidRDefault="00293E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3C4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F76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C5F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3766D" w14:textId="77777777" w:rsidR="00293EDC" w:rsidRDefault="00293EDC" w:rsidP="009139A6">
      <w:r>
        <w:separator/>
      </w:r>
    </w:p>
  </w:footnote>
  <w:footnote w:type="continuationSeparator" w:id="0">
    <w:p w14:paraId="214D7EEE" w14:textId="77777777" w:rsidR="00293EDC" w:rsidRDefault="00293E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291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E97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6C8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EDC"/>
    <w:rsid w:val="000666E0"/>
    <w:rsid w:val="002510B7"/>
    <w:rsid w:val="00293ED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F8B33"/>
  <w15:chartTrackingRefBased/>
  <w15:docId w15:val="{CE8E4920-CB2E-4577-B451-BCB011836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2022-07-13T20:37:00Z</dcterms:created>
  <dcterms:modified xsi:type="dcterms:W3CDTF">2022-07-13T20:38:00Z</dcterms:modified>
</cp:coreProperties>
</file>