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DB374" w14:textId="77777777" w:rsidR="00C42F61" w:rsidRDefault="00C42F61" w:rsidP="00C4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BRYGHT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EA33D8" w14:textId="77777777" w:rsidR="00C42F61" w:rsidRDefault="00C42F61" w:rsidP="00C4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Fell monger.</w:t>
      </w:r>
    </w:p>
    <w:p w14:paraId="5CD3C2FA" w14:textId="77777777" w:rsidR="00C42F61" w:rsidRDefault="00C42F61" w:rsidP="00C42F61">
      <w:pPr>
        <w:rPr>
          <w:rFonts w:ascii="Times New Roman" w:hAnsi="Times New Roman" w:cs="Times New Roman"/>
        </w:rPr>
      </w:pPr>
    </w:p>
    <w:p w14:paraId="42EBE509" w14:textId="77777777" w:rsidR="00C42F61" w:rsidRDefault="00C42F61" w:rsidP="00C42F61">
      <w:pPr>
        <w:rPr>
          <w:rFonts w:ascii="Times New Roman" w:hAnsi="Times New Roman" w:cs="Times New Roman"/>
        </w:rPr>
      </w:pPr>
    </w:p>
    <w:p w14:paraId="6EBE598B" w14:textId="77777777" w:rsidR="00C42F61" w:rsidRDefault="00C42F61" w:rsidP="00C4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Nicholas Sylvester of London, butcher(q.v.), brought a plaint of debt against</w:t>
      </w:r>
    </w:p>
    <w:p w14:paraId="177E0A15" w14:textId="77777777" w:rsidR="00C42F61" w:rsidRDefault="00C42F61" w:rsidP="00C4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59558059" w14:textId="77777777" w:rsidR="00C42F61" w:rsidRDefault="00C42F61" w:rsidP="00C4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2689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029C36E" w14:textId="77777777" w:rsidR="00C42F61" w:rsidRDefault="00C42F61" w:rsidP="00C42F61">
      <w:pPr>
        <w:rPr>
          <w:rFonts w:ascii="Times New Roman" w:hAnsi="Times New Roman" w:cs="Times New Roman"/>
        </w:rPr>
      </w:pPr>
    </w:p>
    <w:p w14:paraId="1D3B186C" w14:textId="77777777" w:rsidR="00C42F61" w:rsidRDefault="00C42F61" w:rsidP="00C42F61">
      <w:pPr>
        <w:rPr>
          <w:rFonts w:ascii="Times New Roman" w:hAnsi="Times New Roman" w:cs="Times New Roman"/>
        </w:rPr>
      </w:pPr>
    </w:p>
    <w:p w14:paraId="7F24A951" w14:textId="77777777" w:rsidR="00C42F61" w:rsidRDefault="00C42F61" w:rsidP="00C42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2019</w:t>
      </w:r>
    </w:p>
    <w:p w14:paraId="5FF37503" w14:textId="77777777" w:rsidR="006B2F86" w:rsidRPr="00E71FC3" w:rsidRDefault="00C42F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5565E" w14:textId="77777777" w:rsidR="00C42F61" w:rsidRDefault="00C42F61" w:rsidP="00E71FC3">
      <w:r>
        <w:separator/>
      </w:r>
    </w:p>
  </w:endnote>
  <w:endnote w:type="continuationSeparator" w:id="0">
    <w:p w14:paraId="6C8F0B75" w14:textId="77777777" w:rsidR="00C42F61" w:rsidRDefault="00C42F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D86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CF053" w14:textId="77777777" w:rsidR="00C42F61" w:rsidRDefault="00C42F61" w:rsidP="00E71FC3">
      <w:r>
        <w:separator/>
      </w:r>
    </w:p>
  </w:footnote>
  <w:footnote w:type="continuationSeparator" w:id="0">
    <w:p w14:paraId="2B0CCE8F" w14:textId="77777777" w:rsidR="00C42F61" w:rsidRDefault="00C42F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61"/>
    <w:rsid w:val="001A7C09"/>
    <w:rsid w:val="00577BD5"/>
    <w:rsid w:val="00656CBA"/>
    <w:rsid w:val="006A1F77"/>
    <w:rsid w:val="00733BE7"/>
    <w:rsid w:val="00AB52E8"/>
    <w:rsid w:val="00B16D3F"/>
    <w:rsid w:val="00BB41AC"/>
    <w:rsid w:val="00C42F6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2440"/>
  <w15:chartTrackingRefBased/>
  <w15:docId w15:val="{EF9E22DE-36E0-4681-8333-299B3EAA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2F6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42F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2019-02-11T19:28:00Z</dcterms:created>
  <dcterms:modified xsi:type="dcterms:W3CDTF">2019-02-11T19:28:00Z</dcterms:modified>
</cp:coreProperties>
</file>