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33903" w14:textId="77777777" w:rsidR="00C40384" w:rsidRDefault="00C40384" w:rsidP="00C40384">
      <w:pPr>
        <w:pStyle w:val="NoSpacing"/>
      </w:pPr>
      <w:r>
        <w:rPr>
          <w:u w:val="single"/>
        </w:rPr>
        <w:t>Richard BRYGHT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10EDB0B" w14:textId="77777777" w:rsidR="00C40384" w:rsidRDefault="00C40384" w:rsidP="00C40384">
      <w:pPr>
        <w:pStyle w:val="NoSpacing"/>
      </w:pPr>
      <w:r>
        <w:t>of Loose, Kent. Husbandman.</w:t>
      </w:r>
    </w:p>
    <w:p w14:paraId="21F5FC41" w14:textId="77777777" w:rsidR="00C40384" w:rsidRDefault="00C40384" w:rsidP="00C40384">
      <w:pPr>
        <w:pStyle w:val="NoSpacing"/>
      </w:pPr>
    </w:p>
    <w:p w14:paraId="74DB197C" w14:textId="77777777" w:rsidR="00C40384" w:rsidRDefault="00C40384" w:rsidP="00C40384">
      <w:pPr>
        <w:pStyle w:val="NoSpacing"/>
      </w:pPr>
    </w:p>
    <w:p w14:paraId="146D9C04" w14:textId="77777777" w:rsidR="00C40384" w:rsidRDefault="00C40384" w:rsidP="00C40384">
      <w:pPr>
        <w:pStyle w:val="NoSpacing"/>
      </w:pPr>
      <w:r>
        <w:tab/>
        <w:t>1483</w:t>
      </w:r>
      <w:r>
        <w:tab/>
        <w:t>Richard Burdon(q.v.) brought a plaint of debt against him.</w:t>
      </w:r>
    </w:p>
    <w:p w14:paraId="4C070391" w14:textId="77777777" w:rsidR="00C40384" w:rsidRDefault="00C40384" w:rsidP="00C40384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4420C1C5" w14:textId="77777777" w:rsidR="00C40384" w:rsidRDefault="00C40384" w:rsidP="00C40384">
      <w:pPr>
        <w:pStyle w:val="NoSpacing"/>
      </w:pPr>
    </w:p>
    <w:p w14:paraId="37B67237" w14:textId="77777777" w:rsidR="00C40384" w:rsidRDefault="00C40384" w:rsidP="00C40384">
      <w:pPr>
        <w:pStyle w:val="NoSpacing"/>
      </w:pPr>
    </w:p>
    <w:p w14:paraId="6D48850A" w14:textId="77777777" w:rsidR="00C40384" w:rsidRDefault="00C40384" w:rsidP="00C40384">
      <w:pPr>
        <w:pStyle w:val="NoSpacing"/>
      </w:pPr>
      <w:r>
        <w:t>26 February 2019</w:t>
      </w:r>
    </w:p>
    <w:p w14:paraId="1224C167" w14:textId="77777777" w:rsidR="006B2F86" w:rsidRPr="00E71FC3" w:rsidRDefault="00C403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CDA0C" w14:textId="77777777" w:rsidR="00C40384" w:rsidRDefault="00C40384" w:rsidP="00E71FC3">
      <w:pPr>
        <w:spacing w:after="0" w:line="240" w:lineRule="auto"/>
      </w:pPr>
      <w:r>
        <w:separator/>
      </w:r>
    </w:p>
  </w:endnote>
  <w:endnote w:type="continuationSeparator" w:id="0">
    <w:p w14:paraId="1F82FB98" w14:textId="77777777" w:rsidR="00C40384" w:rsidRDefault="00C403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9556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0C1B6" w14:textId="77777777" w:rsidR="00C40384" w:rsidRDefault="00C40384" w:rsidP="00E71FC3">
      <w:pPr>
        <w:spacing w:after="0" w:line="240" w:lineRule="auto"/>
      </w:pPr>
      <w:r>
        <w:separator/>
      </w:r>
    </w:p>
  </w:footnote>
  <w:footnote w:type="continuationSeparator" w:id="0">
    <w:p w14:paraId="6660BB45" w14:textId="77777777" w:rsidR="00C40384" w:rsidRDefault="00C403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4"/>
    <w:rsid w:val="001A7C09"/>
    <w:rsid w:val="00577BD5"/>
    <w:rsid w:val="00656CBA"/>
    <w:rsid w:val="006A1F77"/>
    <w:rsid w:val="00733BE7"/>
    <w:rsid w:val="00AB52E8"/>
    <w:rsid w:val="00B16D3F"/>
    <w:rsid w:val="00BB41AC"/>
    <w:rsid w:val="00C403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748AC"/>
  <w15:chartTrackingRefBased/>
  <w15:docId w15:val="{069B691B-7726-42B9-AAA2-3FE104BF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2019-03-01T21:22:00Z</dcterms:created>
  <dcterms:modified xsi:type="dcterms:W3CDTF">2019-03-01T21:22:00Z</dcterms:modified>
</cp:coreProperties>
</file>