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BAFA7" w14:textId="77777777" w:rsidR="00DA5796" w:rsidRDefault="00DA5796" w:rsidP="00DA57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BRYGHT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fl.1441)</w:t>
      </w:r>
    </w:p>
    <w:p w14:paraId="6E6E43DA" w14:textId="77777777" w:rsidR="00DA5796" w:rsidRDefault="00DA5796" w:rsidP="00DA57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</w:t>
      </w:r>
    </w:p>
    <w:p w14:paraId="172DE627" w14:textId="77777777" w:rsidR="00DA5796" w:rsidRDefault="00DA5796" w:rsidP="00DA5796">
      <w:pPr>
        <w:pStyle w:val="NoSpacing"/>
        <w:rPr>
          <w:rFonts w:cs="Times New Roman"/>
          <w:szCs w:val="24"/>
        </w:rPr>
      </w:pPr>
    </w:p>
    <w:p w14:paraId="56E325A2" w14:textId="77777777" w:rsidR="00DA5796" w:rsidRDefault="00DA5796" w:rsidP="00DA5796">
      <w:pPr>
        <w:pStyle w:val="NoSpacing"/>
        <w:rPr>
          <w:rFonts w:cs="Times New Roman"/>
          <w:szCs w:val="24"/>
        </w:rPr>
      </w:pPr>
    </w:p>
    <w:p w14:paraId="63278BEB" w14:textId="791803F7" w:rsidR="00DA5796" w:rsidRDefault="00DA5796" w:rsidP="00DA57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Aug.1441</w:t>
      </w:r>
      <w:r>
        <w:rPr>
          <w:rFonts w:cs="Times New Roman"/>
          <w:szCs w:val="24"/>
        </w:rPr>
        <w:tab/>
        <w:t xml:space="preserve">He, John </w:t>
      </w:r>
      <w:proofErr w:type="spellStart"/>
      <w:r>
        <w:rPr>
          <w:rFonts w:cs="Times New Roman"/>
          <w:szCs w:val="24"/>
        </w:rPr>
        <w:t>Croxton</w:t>
      </w:r>
      <w:proofErr w:type="spellEnd"/>
      <w:r>
        <w:rPr>
          <w:rFonts w:cs="Times New Roman"/>
          <w:szCs w:val="24"/>
        </w:rPr>
        <w:t xml:space="preserve">(q.v.), Richard Brid(q.v.) and </w:t>
      </w:r>
      <w:r>
        <w:rPr>
          <w:rFonts w:cs="Times New Roman"/>
          <w:szCs w:val="24"/>
        </w:rPr>
        <w:t>John Broun</w:t>
      </w:r>
      <w:r>
        <w:rPr>
          <w:rFonts w:cs="Times New Roman"/>
          <w:szCs w:val="24"/>
        </w:rPr>
        <w:t xml:space="preserve">(q.v.) </w:t>
      </w:r>
      <w:proofErr w:type="gramStart"/>
      <w:r>
        <w:rPr>
          <w:rFonts w:cs="Times New Roman"/>
          <w:szCs w:val="24"/>
        </w:rPr>
        <w:t>were</w:t>
      </w:r>
      <w:proofErr w:type="gramEnd"/>
      <w:r>
        <w:rPr>
          <w:rFonts w:cs="Times New Roman"/>
          <w:szCs w:val="24"/>
        </w:rPr>
        <w:t xml:space="preserve"> </w:t>
      </w:r>
    </w:p>
    <w:p w14:paraId="7F2FAEED" w14:textId="77777777" w:rsidR="00DA5796" w:rsidRDefault="00DA5796" w:rsidP="00DA57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sworn Masters of the Carpenters and Freemasons.</w:t>
      </w:r>
    </w:p>
    <w:p w14:paraId="6356C443" w14:textId="77777777" w:rsidR="00DA5796" w:rsidRDefault="00DA5796" w:rsidP="00DA57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(“Calendar of Letter-Books of the City of London: K” folio195)</w:t>
      </w:r>
    </w:p>
    <w:p w14:paraId="12B43C72" w14:textId="77777777" w:rsidR="00DA5796" w:rsidRDefault="00DA5796" w:rsidP="00DA5796">
      <w:pPr>
        <w:pStyle w:val="NoSpacing"/>
        <w:rPr>
          <w:rFonts w:cs="Times New Roman"/>
          <w:szCs w:val="24"/>
        </w:rPr>
      </w:pPr>
    </w:p>
    <w:p w14:paraId="277FAFCA" w14:textId="77777777" w:rsidR="00DA5796" w:rsidRDefault="00DA5796" w:rsidP="00DA5796">
      <w:pPr>
        <w:pStyle w:val="NoSpacing"/>
        <w:rPr>
          <w:rFonts w:cs="Times New Roman"/>
          <w:szCs w:val="24"/>
        </w:rPr>
      </w:pPr>
    </w:p>
    <w:p w14:paraId="6887B212" w14:textId="77777777" w:rsidR="00DA5796" w:rsidRDefault="00DA5796" w:rsidP="00DA57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May 2023</w:t>
      </w:r>
    </w:p>
    <w:p w14:paraId="1153582E" w14:textId="38C746A3" w:rsidR="00110C95" w:rsidRPr="00DA5796" w:rsidRDefault="00110C95" w:rsidP="00110C95">
      <w:pPr>
        <w:pStyle w:val="NoSpacing"/>
        <w:rPr>
          <w:rFonts w:cs="Times New Roman"/>
          <w:szCs w:val="24"/>
        </w:rPr>
      </w:pPr>
    </w:p>
    <w:p w14:paraId="5B20B871" w14:textId="4EB62160" w:rsidR="00110C95" w:rsidRPr="00110C95" w:rsidRDefault="00110C95" w:rsidP="009139A6">
      <w:pPr>
        <w:pStyle w:val="NoSpacing"/>
        <w:rPr>
          <w:rFonts w:cs="Times New Roman"/>
          <w:szCs w:val="24"/>
        </w:rPr>
      </w:pPr>
    </w:p>
    <w:p w14:paraId="37B1E541" w14:textId="77777777" w:rsidR="00110C95" w:rsidRPr="00110C95" w:rsidRDefault="00110C95" w:rsidP="009139A6">
      <w:pPr>
        <w:pStyle w:val="NoSpacing"/>
        <w:rPr>
          <w:rFonts w:cs="Times New Roman"/>
          <w:szCs w:val="24"/>
        </w:rPr>
      </w:pPr>
    </w:p>
    <w:sectPr w:rsidR="00110C95" w:rsidRPr="00110C9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5BD4A" w14:textId="77777777" w:rsidR="00110C95" w:rsidRDefault="00110C95" w:rsidP="009139A6">
      <w:r>
        <w:separator/>
      </w:r>
    </w:p>
  </w:endnote>
  <w:endnote w:type="continuationSeparator" w:id="0">
    <w:p w14:paraId="17F08A8F" w14:textId="77777777" w:rsidR="00110C95" w:rsidRDefault="00110C9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FF46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DED6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3C25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EFFBF" w14:textId="77777777" w:rsidR="00110C95" w:rsidRDefault="00110C95" w:rsidP="009139A6">
      <w:r>
        <w:separator/>
      </w:r>
    </w:p>
  </w:footnote>
  <w:footnote w:type="continuationSeparator" w:id="0">
    <w:p w14:paraId="235458D1" w14:textId="77777777" w:rsidR="00110C95" w:rsidRDefault="00110C9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B614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F92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ECB1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C95"/>
    <w:rsid w:val="000666E0"/>
    <w:rsid w:val="00110C95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A579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43C8D"/>
  <w15:chartTrackingRefBased/>
  <w15:docId w15:val="{20A2404A-4EC1-4785-9CDD-4ED0EF86B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12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2023-05-31T11:35:00Z</dcterms:created>
  <dcterms:modified xsi:type="dcterms:W3CDTF">2023-05-31T11:53:00Z</dcterms:modified>
</cp:coreProperties>
</file>