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625AC" w14:textId="77777777" w:rsidR="00EB4B86" w:rsidRDefault="00EB4B86" w:rsidP="00EB4B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BRYGHT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3AFE6C3" w14:textId="77777777" w:rsidR="00EB4B86" w:rsidRDefault="00EB4B86" w:rsidP="00EB4B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E34B849" w14:textId="77777777" w:rsidR="00EB4B86" w:rsidRDefault="00EB4B86" w:rsidP="00EB4B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78E7C25" w14:textId="77777777" w:rsidR="00EB4B86" w:rsidRDefault="00EB4B86" w:rsidP="00EB4B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03D770C" w14:textId="77777777" w:rsidR="00EB4B86" w:rsidRDefault="00EB4B86" w:rsidP="00EB4B86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310CFEDF" w14:textId="77777777" w:rsidR="00EB4B86" w:rsidRDefault="00EB4B86" w:rsidP="00EB4B8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A9A7FFC" w14:textId="77777777" w:rsidR="00EB4B86" w:rsidRDefault="00EB4B86" w:rsidP="00EB4B86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42CD19E" w14:textId="77777777" w:rsidR="00EB4B86" w:rsidRDefault="00EB4B86" w:rsidP="00EB4B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7289E4" w14:textId="77777777" w:rsidR="00EB4B86" w:rsidRDefault="00EB4B86" w:rsidP="00EB4B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20D475" w14:textId="77777777" w:rsidR="00EB4B86" w:rsidRDefault="00EB4B86" w:rsidP="00EB4B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2D6D1C5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0F39C" w14:textId="77777777" w:rsidR="00EB4B86" w:rsidRDefault="00EB4B86" w:rsidP="009139A6">
      <w:r>
        <w:separator/>
      </w:r>
    </w:p>
  </w:endnote>
  <w:endnote w:type="continuationSeparator" w:id="0">
    <w:p w14:paraId="5F2D62E2" w14:textId="77777777" w:rsidR="00EB4B86" w:rsidRDefault="00EB4B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CB5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65F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C6C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58023" w14:textId="77777777" w:rsidR="00EB4B86" w:rsidRDefault="00EB4B86" w:rsidP="009139A6">
      <w:r>
        <w:separator/>
      </w:r>
    </w:p>
  </w:footnote>
  <w:footnote w:type="continuationSeparator" w:id="0">
    <w:p w14:paraId="38D0F2F1" w14:textId="77777777" w:rsidR="00EB4B86" w:rsidRDefault="00EB4B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FFD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6C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9B3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8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B4B8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0BA00"/>
  <w15:chartTrackingRefBased/>
  <w15:docId w15:val="{DBF2DA34-0CC0-4E58-96BC-19C94FDD8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2022-08-31T20:39:00Z</dcterms:created>
  <dcterms:modified xsi:type="dcterms:W3CDTF">2022-08-31T20:40:00Z</dcterms:modified>
</cp:coreProperties>
</file>