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D7FDB" w14:textId="77777777" w:rsidR="00393A6B" w:rsidRDefault="00393A6B" w:rsidP="00393A6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BRYGHT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375EC495" w14:textId="77777777" w:rsidR="00393A6B" w:rsidRDefault="00393A6B" w:rsidP="00393A6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49A861AB" w14:textId="77777777" w:rsidR="00393A6B" w:rsidRDefault="00393A6B" w:rsidP="00393A6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BB7B948" w14:textId="77777777" w:rsidR="00393A6B" w:rsidRDefault="00393A6B" w:rsidP="00393A6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24BE908" w14:textId="77777777" w:rsidR="00393A6B" w:rsidRDefault="00393A6B" w:rsidP="00393A6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2537A4A3" w14:textId="77777777" w:rsidR="00393A6B" w:rsidRDefault="00393A6B" w:rsidP="00393A6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62B3B4B0" w14:textId="77777777" w:rsidR="00393A6B" w:rsidRPr="00065994" w:rsidRDefault="00393A6B" w:rsidP="00393A6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327BBFA" w14:textId="77777777" w:rsidR="00393A6B" w:rsidRDefault="00393A6B" w:rsidP="00393A6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66318D9" w14:textId="77777777" w:rsidR="00393A6B" w:rsidRDefault="00393A6B" w:rsidP="00393A6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2BD0B0E" w14:textId="77777777" w:rsidR="00393A6B" w:rsidRDefault="00393A6B" w:rsidP="00393A6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95E0A35" w14:textId="77777777" w:rsidR="00393A6B" w:rsidRDefault="00393A6B" w:rsidP="00393A6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16 October 2024</w:t>
      </w:r>
    </w:p>
    <w:p w14:paraId="008B89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111C6" w14:textId="77777777" w:rsidR="00393A6B" w:rsidRDefault="00393A6B" w:rsidP="009139A6">
      <w:r>
        <w:separator/>
      </w:r>
    </w:p>
  </w:endnote>
  <w:endnote w:type="continuationSeparator" w:id="0">
    <w:p w14:paraId="2DC4CA4B" w14:textId="77777777" w:rsidR="00393A6B" w:rsidRDefault="00393A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45A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B17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03B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07D14" w14:textId="77777777" w:rsidR="00393A6B" w:rsidRDefault="00393A6B" w:rsidP="009139A6">
      <w:r>
        <w:separator/>
      </w:r>
    </w:p>
  </w:footnote>
  <w:footnote w:type="continuationSeparator" w:id="0">
    <w:p w14:paraId="4EC8D0F8" w14:textId="77777777" w:rsidR="00393A6B" w:rsidRDefault="00393A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ACA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B2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88D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A6B"/>
    <w:rsid w:val="000666E0"/>
    <w:rsid w:val="002510B7"/>
    <w:rsid w:val="00270799"/>
    <w:rsid w:val="00393A6B"/>
    <w:rsid w:val="005C130B"/>
    <w:rsid w:val="00826F5C"/>
    <w:rsid w:val="009139A6"/>
    <w:rsid w:val="009411C2"/>
    <w:rsid w:val="009448BB"/>
    <w:rsid w:val="00947624"/>
    <w:rsid w:val="00A3176C"/>
    <w:rsid w:val="00AE65F8"/>
    <w:rsid w:val="00B40560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97948"/>
  <w15:chartTrackingRefBased/>
  <w15:docId w15:val="{74DCF459-3582-4791-9036-E0DB3A84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2025-01-11T07:35:00Z</dcterms:created>
  <dcterms:modified xsi:type="dcterms:W3CDTF">2025-01-11T07:36:00Z</dcterms:modified>
</cp:coreProperties>
</file>