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London into lands</w:t>
      </w:r>
    </w:p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Thomas Aylesbury(q.v.) in the parish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without </w:t>
      </w:r>
      <w:proofErr w:type="spellStart"/>
      <w:r>
        <w:rPr>
          <w:rFonts w:ascii="Times New Roman" w:hAnsi="Times New Roman" w:cs="Times New Roman"/>
          <w:sz w:val="24"/>
          <w:szCs w:val="24"/>
        </w:rPr>
        <w:t>Cripplegate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0C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21-98)</w:t>
      </w:r>
    </w:p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C1771" w:rsidRDefault="003C1771" w:rsidP="003C17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  <w:bookmarkStart w:id="0" w:name="_GoBack"/>
      <w:bookmarkEnd w:id="0"/>
    </w:p>
    <w:sectPr w:rsidR="00DD5B8A" w:rsidRPr="003C17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771" w:rsidRDefault="003C1771" w:rsidP="00564E3C">
      <w:pPr>
        <w:spacing w:after="0" w:line="240" w:lineRule="auto"/>
      </w:pPr>
      <w:r>
        <w:separator/>
      </w:r>
    </w:p>
  </w:endnote>
  <w:endnote w:type="continuationSeparator" w:id="0">
    <w:p w:rsidR="003C1771" w:rsidRDefault="003C177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C1771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771" w:rsidRDefault="003C1771" w:rsidP="00564E3C">
      <w:pPr>
        <w:spacing w:after="0" w:line="240" w:lineRule="auto"/>
      </w:pPr>
      <w:r>
        <w:separator/>
      </w:r>
    </w:p>
  </w:footnote>
  <w:footnote w:type="continuationSeparator" w:id="0">
    <w:p w:rsidR="003C1771" w:rsidRDefault="003C177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771"/>
    <w:rsid w:val="00372DC6"/>
    <w:rsid w:val="003C1771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0054C"/>
  <w15:chartTrackingRefBased/>
  <w15:docId w15:val="{15C54CAA-7098-45A8-90D4-6CC61616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C17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2015-11-13T21:29:00Z</dcterms:created>
  <dcterms:modified xsi:type="dcterms:W3CDTF">2015-11-13T21:29:00Z</dcterms:modified>
</cp:coreProperties>
</file>