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DB5" w:rsidRDefault="00681DB5" w:rsidP="00681D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Andrew BRYGHT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681DB5" w:rsidRDefault="00681DB5" w:rsidP="00681D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Waltham Holy Cross, Essex. Butcher.</w:t>
      </w:r>
    </w:p>
    <w:p w:rsidR="00681DB5" w:rsidRDefault="00681DB5" w:rsidP="00681D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1DB5" w:rsidRDefault="00681DB5" w:rsidP="00681D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1DB5" w:rsidRDefault="00681DB5" w:rsidP="00681D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Mullyng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Surtoys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</w:t>
      </w:r>
    </w:p>
    <w:p w:rsidR="00681DB5" w:rsidRDefault="00681DB5" w:rsidP="00681D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taking against him,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Browrennan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Waltham Holy Cross(q.v.), </w:t>
      </w:r>
    </w:p>
    <w:p w:rsidR="00681DB5" w:rsidRDefault="00681DB5" w:rsidP="00681DB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Dalon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Upshire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Beteriche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Waltham Holy Cross(q.v.),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Hosyer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Waltham Holy Cross(q.v.) and Richard Wheler(q.v.).</w:t>
      </w:r>
    </w:p>
    <w:p w:rsidR="00681DB5" w:rsidRDefault="00681DB5" w:rsidP="00681D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681DB5" w:rsidRDefault="00681DB5" w:rsidP="00681D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1DB5" w:rsidRDefault="00681DB5" w:rsidP="00681D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1DB5" w:rsidRDefault="00681DB5" w:rsidP="00681D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p w:rsidR="006B2F86" w:rsidRPr="00E71FC3" w:rsidRDefault="00681DB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DB5" w:rsidRDefault="00681DB5" w:rsidP="00E71FC3">
      <w:pPr>
        <w:spacing w:after="0" w:line="240" w:lineRule="auto"/>
      </w:pPr>
      <w:r>
        <w:separator/>
      </w:r>
    </w:p>
  </w:endnote>
  <w:endnote w:type="continuationSeparator" w:id="0">
    <w:p w:rsidR="00681DB5" w:rsidRDefault="00681D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DB5" w:rsidRDefault="00681DB5" w:rsidP="00E71FC3">
      <w:pPr>
        <w:spacing w:after="0" w:line="240" w:lineRule="auto"/>
      </w:pPr>
      <w:r>
        <w:separator/>
      </w:r>
    </w:p>
  </w:footnote>
  <w:footnote w:type="continuationSeparator" w:id="0">
    <w:p w:rsidR="00681DB5" w:rsidRDefault="00681D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DB5"/>
    <w:rsid w:val="00681DB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1F5AAB-09F4-45F8-B9C9-4F36162F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81D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2016-03-27T21:01:00Z</dcterms:created>
  <dcterms:modified xsi:type="dcterms:W3CDTF">2016-03-27T21:01:00Z</dcterms:modified>
</cp:coreProperties>
</file>