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59DFC" w14:textId="77777777" w:rsidR="005B359F" w:rsidRDefault="005B359F" w:rsidP="005B359F">
      <w:pPr>
        <w:rPr>
          <w:rFonts w:cs="Times New Roman"/>
        </w:rPr>
      </w:pPr>
      <w:r>
        <w:rPr>
          <w:rFonts w:cs="Times New Roman"/>
          <w:u w:val="single"/>
        </w:rPr>
        <w:t>Robert BRYTON</w:t>
      </w:r>
      <w:r>
        <w:rPr>
          <w:rFonts w:cs="Times New Roman"/>
        </w:rPr>
        <w:t xml:space="preserve">        (fl.1401)</w:t>
      </w:r>
    </w:p>
    <w:p w14:paraId="1CDA8E90" w14:textId="77777777" w:rsidR="005B359F" w:rsidRDefault="005B359F" w:rsidP="005B359F">
      <w:pPr>
        <w:rPr>
          <w:rFonts w:cs="Times New Roman"/>
        </w:rPr>
      </w:pPr>
      <w:r>
        <w:rPr>
          <w:rFonts w:cs="Times New Roman"/>
        </w:rPr>
        <w:t xml:space="preserve">of </w:t>
      </w:r>
      <w:proofErr w:type="spellStart"/>
      <w:r>
        <w:rPr>
          <w:rFonts w:cs="Times New Roman"/>
        </w:rPr>
        <w:t>St.Mary’s</w:t>
      </w:r>
      <w:proofErr w:type="spellEnd"/>
      <w:r>
        <w:rPr>
          <w:rFonts w:cs="Times New Roman"/>
        </w:rPr>
        <w:t xml:space="preserve"> Hospital, Bootham, York.</w:t>
      </w:r>
    </w:p>
    <w:p w14:paraId="079BDEC4" w14:textId="77777777" w:rsidR="005B359F" w:rsidRDefault="005B359F" w:rsidP="005B359F">
      <w:pPr>
        <w:rPr>
          <w:rFonts w:cs="Times New Roman"/>
        </w:rPr>
      </w:pPr>
    </w:p>
    <w:p w14:paraId="01BDBE61" w14:textId="77777777" w:rsidR="005B359F" w:rsidRDefault="005B359F" w:rsidP="005B359F">
      <w:pPr>
        <w:rPr>
          <w:rFonts w:cs="Times New Roman"/>
        </w:rPr>
      </w:pPr>
    </w:p>
    <w:p w14:paraId="673D330D" w14:textId="77777777" w:rsidR="005B359F" w:rsidRDefault="005B359F" w:rsidP="005B359F">
      <w:pPr>
        <w:rPr>
          <w:rFonts w:cs="Times New Roman"/>
        </w:rPr>
      </w:pPr>
      <w:r>
        <w:rPr>
          <w:rFonts w:cs="Times New Roman"/>
        </w:rPr>
        <w:t>28 May1401</w:t>
      </w:r>
      <w:r>
        <w:rPr>
          <w:rFonts w:cs="Times New Roman"/>
        </w:rPr>
        <w:tab/>
        <w:t>He was ordained priest in the parish church of Bishop Burton by letters</w:t>
      </w:r>
    </w:p>
    <w:p w14:paraId="31DC732F" w14:textId="77777777" w:rsidR="005B359F" w:rsidRDefault="005B359F" w:rsidP="005B359F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dimissory.</w:t>
      </w:r>
    </w:p>
    <w:p w14:paraId="713BAD69" w14:textId="77777777" w:rsidR="005B359F" w:rsidRDefault="005B359F" w:rsidP="005B359F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15)</w:t>
      </w:r>
    </w:p>
    <w:p w14:paraId="19787F19" w14:textId="77777777" w:rsidR="005B359F" w:rsidRDefault="005B359F" w:rsidP="005B359F">
      <w:pPr>
        <w:rPr>
          <w:rFonts w:cs="Times New Roman"/>
        </w:rPr>
      </w:pPr>
    </w:p>
    <w:p w14:paraId="3EB08F90" w14:textId="77777777" w:rsidR="005B359F" w:rsidRDefault="005B359F" w:rsidP="005B359F">
      <w:pPr>
        <w:rPr>
          <w:rFonts w:cs="Times New Roman"/>
        </w:rPr>
      </w:pPr>
    </w:p>
    <w:p w14:paraId="16806AF8" w14:textId="77777777" w:rsidR="005B359F" w:rsidRDefault="005B359F" w:rsidP="005B359F">
      <w:pPr>
        <w:rPr>
          <w:rFonts w:cs="Times New Roman"/>
        </w:rPr>
      </w:pPr>
      <w:r>
        <w:rPr>
          <w:rFonts w:cs="Times New Roman"/>
        </w:rPr>
        <w:t>6 April 2026</w:t>
      </w:r>
    </w:p>
    <w:p w14:paraId="71AA029A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3A8B6" w14:textId="77777777" w:rsidR="00287566" w:rsidRDefault="00287566" w:rsidP="00086E2C">
      <w:r>
        <w:separator/>
      </w:r>
    </w:p>
  </w:endnote>
  <w:endnote w:type="continuationSeparator" w:id="0">
    <w:p w14:paraId="4D06EEA6" w14:textId="77777777" w:rsidR="00287566" w:rsidRDefault="00287566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ADD0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9047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86AC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9E8C9" w14:textId="77777777" w:rsidR="00287566" w:rsidRDefault="00287566" w:rsidP="00086E2C">
      <w:r>
        <w:separator/>
      </w:r>
    </w:p>
  </w:footnote>
  <w:footnote w:type="continuationSeparator" w:id="0">
    <w:p w14:paraId="2EB50135" w14:textId="77777777" w:rsidR="00287566" w:rsidRDefault="00287566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93AD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AF69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B19F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59F"/>
    <w:rsid w:val="00086E2C"/>
    <w:rsid w:val="000A2E7A"/>
    <w:rsid w:val="002244B7"/>
    <w:rsid w:val="00287566"/>
    <w:rsid w:val="00314D94"/>
    <w:rsid w:val="005B359F"/>
    <w:rsid w:val="00617568"/>
    <w:rsid w:val="006E68FA"/>
    <w:rsid w:val="007A02DE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18356"/>
  <w15:chartTrackingRefBased/>
  <w15:docId w15:val="{748E815D-DD2E-4916-9B93-C9DA7B1D0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359F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33</Words>
  <Characters>223</Characters>
  <Application>Microsoft Office Word</Application>
  <DocSecurity>0</DocSecurity>
  <Lines>5</Lines>
  <Paragraphs>5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2026-04-19T14:32:00Z</dcterms:created>
  <dcterms:modified xsi:type="dcterms:W3CDTF">2026-04-19T14:33:00Z</dcterms:modified>
</cp:coreProperties>
</file>