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12CD9" w14:textId="77777777" w:rsidR="00E069AC" w:rsidRDefault="00E069AC" w:rsidP="00E069AC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BRYSLEY</w:t>
      </w:r>
      <w:r>
        <w:rPr>
          <w:rFonts w:cs="Times New Roman"/>
        </w:rPr>
        <w:t xml:space="preserve">         (fl.1460)</w:t>
      </w:r>
    </w:p>
    <w:p w14:paraId="24A24325" w14:textId="77777777" w:rsidR="00E069AC" w:rsidRDefault="00E069AC" w:rsidP="00E069AC">
      <w:pPr>
        <w:pStyle w:val="NoSpacing"/>
        <w:rPr>
          <w:rFonts w:cs="Times New Roman"/>
        </w:rPr>
      </w:pPr>
      <w:r>
        <w:rPr>
          <w:rFonts w:cs="Times New Roman"/>
        </w:rPr>
        <w:t>of London. Labourer.</w:t>
      </w:r>
    </w:p>
    <w:p w14:paraId="7FF6B2C3" w14:textId="77777777" w:rsidR="00E069AC" w:rsidRDefault="00E069AC" w:rsidP="00E069AC">
      <w:pPr>
        <w:pStyle w:val="NoSpacing"/>
        <w:rPr>
          <w:rFonts w:cs="Times New Roman"/>
        </w:rPr>
      </w:pPr>
    </w:p>
    <w:p w14:paraId="3634D841" w14:textId="77777777" w:rsidR="00E069AC" w:rsidRDefault="00E069AC" w:rsidP="00E069AC">
      <w:pPr>
        <w:pStyle w:val="NoSpacing"/>
        <w:rPr>
          <w:rFonts w:cs="Times New Roman"/>
        </w:rPr>
      </w:pPr>
    </w:p>
    <w:p w14:paraId="2459015E" w14:textId="77777777" w:rsidR="00E069AC" w:rsidRDefault="00E069AC" w:rsidP="00E069AC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William Forman(q.v.) brought a plaint of trespass against him and 3 others.</w:t>
      </w:r>
    </w:p>
    <w:p w14:paraId="05963F21" w14:textId="77777777" w:rsidR="00E069AC" w:rsidRDefault="00E069AC" w:rsidP="00E069AC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70008F81" w14:textId="77777777" w:rsidR="00E069AC" w:rsidRDefault="00E069AC" w:rsidP="00E069AC">
      <w:pPr>
        <w:pStyle w:val="NoSpacing"/>
        <w:rPr>
          <w:rFonts w:cs="Times New Roman"/>
        </w:rPr>
      </w:pPr>
    </w:p>
    <w:p w14:paraId="608E42BE" w14:textId="77777777" w:rsidR="00E069AC" w:rsidRDefault="00E069AC" w:rsidP="00E069AC">
      <w:pPr>
        <w:pStyle w:val="NoSpacing"/>
        <w:rPr>
          <w:rFonts w:cs="Times New Roman"/>
        </w:rPr>
      </w:pPr>
    </w:p>
    <w:p w14:paraId="4CA36F08" w14:textId="77777777" w:rsidR="00E069AC" w:rsidRDefault="00E069AC" w:rsidP="00E069AC">
      <w:pPr>
        <w:pStyle w:val="NoSpacing"/>
        <w:rPr>
          <w:rFonts w:cs="Times New Roman"/>
        </w:rPr>
      </w:pPr>
      <w:r>
        <w:rPr>
          <w:rFonts w:cs="Times New Roman"/>
        </w:rPr>
        <w:t>3 June 2026</w:t>
      </w:r>
    </w:p>
    <w:p w14:paraId="5F536CE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4D6A8" w14:textId="77777777" w:rsidR="009F031B" w:rsidRDefault="009F031B" w:rsidP="00086E2C">
      <w:pPr>
        <w:spacing w:after="0" w:line="240" w:lineRule="auto"/>
      </w:pPr>
      <w:r>
        <w:separator/>
      </w:r>
    </w:p>
  </w:endnote>
  <w:endnote w:type="continuationSeparator" w:id="0">
    <w:p w14:paraId="02238475" w14:textId="77777777" w:rsidR="009F031B" w:rsidRDefault="009F031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8B38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BD60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75E3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C8660" w14:textId="77777777" w:rsidR="009F031B" w:rsidRDefault="009F031B" w:rsidP="00086E2C">
      <w:pPr>
        <w:spacing w:after="0" w:line="240" w:lineRule="auto"/>
      </w:pPr>
      <w:r>
        <w:separator/>
      </w:r>
    </w:p>
  </w:footnote>
  <w:footnote w:type="continuationSeparator" w:id="0">
    <w:p w14:paraId="540CE213" w14:textId="77777777" w:rsidR="009F031B" w:rsidRDefault="009F031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EEA1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3408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2B42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AC"/>
    <w:rsid w:val="00086E2C"/>
    <w:rsid w:val="000A2E7A"/>
    <w:rsid w:val="002244B7"/>
    <w:rsid w:val="00314D94"/>
    <w:rsid w:val="005435B9"/>
    <w:rsid w:val="00617568"/>
    <w:rsid w:val="00696BCB"/>
    <w:rsid w:val="006E68FA"/>
    <w:rsid w:val="008E56AD"/>
    <w:rsid w:val="009F031B"/>
    <w:rsid w:val="00AF65CA"/>
    <w:rsid w:val="00E069A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4AB32"/>
  <w15:chartTrackingRefBased/>
  <w15:docId w15:val="{ADD6A87A-1446-417D-BDC5-1CC72CC63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2026-06-06T23:11:00Z</dcterms:created>
  <dcterms:modified xsi:type="dcterms:W3CDTF">2026-06-06T23:12:00Z</dcterms:modified>
</cp:coreProperties>
</file>