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A712" w14:textId="77777777" w:rsidR="00FB195B" w:rsidRDefault="00FB195B" w:rsidP="00FB195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BRYSLEY</w:t>
      </w:r>
      <w:r>
        <w:rPr>
          <w:rFonts w:cs="Times New Roman"/>
        </w:rPr>
        <w:t xml:space="preserve">      (fl.1460)</w:t>
      </w:r>
    </w:p>
    <w:p w14:paraId="561F46D0" w14:textId="77777777" w:rsidR="00FB195B" w:rsidRDefault="00FB195B" w:rsidP="00FB195B">
      <w:pPr>
        <w:pStyle w:val="NoSpacing"/>
        <w:rPr>
          <w:rFonts w:cs="Times New Roman"/>
        </w:rPr>
      </w:pPr>
      <w:r>
        <w:rPr>
          <w:rFonts w:cs="Times New Roman"/>
        </w:rPr>
        <w:t>of London. Smith.</w:t>
      </w:r>
    </w:p>
    <w:p w14:paraId="08EC7B46" w14:textId="77777777" w:rsidR="00FB195B" w:rsidRDefault="00FB195B" w:rsidP="00FB195B">
      <w:pPr>
        <w:pStyle w:val="NoSpacing"/>
        <w:rPr>
          <w:rFonts w:cs="Times New Roman"/>
        </w:rPr>
      </w:pPr>
    </w:p>
    <w:p w14:paraId="7341DA82" w14:textId="77777777" w:rsidR="00FB195B" w:rsidRDefault="00FB195B" w:rsidP="00FB195B">
      <w:pPr>
        <w:pStyle w:val="NoSpacing"/>
        <w:rPr>
          <w:rFonts w:cs="Times New Roman"/>
        </w:rPr>
      </w:pPr>
    </w:p>
    <w:p w14:paraId="4068A244" w14:textId="77777777" w:rsidR="00FB195B" w:rsidRDefault="00FB195B" w:rsidP="00FB195B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William Forman(q.v.) brought a plaint of trespass against him and 3 others.</w:t>
      </w:r>
    </w:p>
    <w:p w14:paraId="0925DA0E" w14:textId="77777777" w:rsidR="00FB195B" w:rsidRDefault="00FB195B" w:rsidP="00FB195B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0C2B0C47" w14:textId="77777777" w:rsidR="00FB195B" w:rsidRDefault="00FB195B" w:rsidP="00FB195B">
      <w:pPr>
        <w:pStyle w:val="NoSpacing"/>
        <w:rPr>
          <w:rFonts w:cs="Times New Roman"/>
        </w:rPr>
      </w:pPr>
    </w:p>
    <w:p w14:paraId="6A82B451" w14:textId="77777777" w:rsidR="00FB195B" w:rsidRDefault="00FB195B" w:rsidP="00FB195B">
      <w:pPr>
        <w:pStyle w:val="NoSpacing"/>
        <w:rPr>
          <w:rFonts w:cs="Times New Roman"/>
        </w:rPr>
      </w:pPr>
    </w:p>
    <w:p w14:paraId="334C6DEE" w14:textId="77777777" w:rsidR="00FB195B" w:rsidRDefault="00FB195B" w:rsidP="00FB195B">
      <w:pPr>
        <w:pStyle w:val="NoSpacing"/>
        <w:rPr>
          <w:rFonts w:cs="Times New Roman"/>
        </w:rPr>
      </w:pPr>
      <w:r>
        <w:rPr>
          <w:rFonts w:cs="Times New Roman"/>
        </w:rPr>
        <w:t>3 June 2026</w:t>
      </w:r>
    </w:p>
    <w:p w14:paraId="68317C7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8B6EC" w14:textId="77777777" w:rsidR="007C45C9" w:rsidRDefault="007C45C9" w:rsidP="00086E2C">
      <w:pPr>
        <w:spacing w:after="0" w:line="240" w:lineRule="auto"/>
      </w:pPr>
      <w:r>
        <w:separator/>
      </w:r>
    </w:p>
  </w:endnote>
  <w:endnote w:type="continuationSeparator" w:id="0">
    <w:p w14:paraId="2F8ED611" w14:textId="77777777" w:rsidR="007C45C9" w:rsidRDefault="007C45C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24E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F49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71C6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4D1F2" w14:textId="77777777" w:rsidR="007C45C9" w:rsidRDefault="007C45C9" w:rsidP="00086E2C">
      <w:pPr>
        <w:spacing w:after="0" w:line="240" w:lineRule="auto"/>
      </w:pPr>
      <w:r>
        <w:separator/>
      </w:r>
    </w:p>
  </w:footnote>
  <w:footnote w:type="continuationSeparator" w:id="0">
    <w:p w14:paraId="7CFDC6A4" w14:textId="77777777" w:rsidR="007C45C9" w:rsidRDefault="007C45C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C18D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9175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FEB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95B"/>
    <w:rsid w:val="00086E2C"/>
    <w:rsid w:val="000A2E7A"/>
    <w:rsid w:val="002244B7"/>
    <w:rsid w:val="00314D94"/>
    <w:rsid w:val="005435B9"/>
    <w:rsid w:val="00617568"/>
    <w:rsid w:val="00696BCB"/>
    <w:rsid w:val="006E68FA"/>
    <w:rsid w:val="007C45C9"/>
    <w:rsid w:val="008E56AD"/>
    <w:rsid w:val="00AF65CA"/>
    <w:rsid w:val="00ED3A55"/>
    <w:rsid w:val="00F479D0"/>
    <w:rsid w:val="00FB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01BB2"/>
  <w15:chartTrackingRefBased/>
  <w15:docId w15:val="{23273F96-A802-4808-9FDB-2F005549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2026-06-06T22:07:00Z</dcterms:created>
  <dcterms:modified xsi:type="dcterms:W3CDTF">2026-06-06T22:08:00Z</dcterms:modified>
</cp:coreProperties>
</file>