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561A" w14:textId="77777777" w:rsidR="0059399E" w:rsidRDefault="0059399E" w:rsidP="00593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BRYNKELOWE</w:t>
      </w:r>
      <w:r>
        <w:rPr>
          <w:rFonts w:cs="Times New Roman"/>
          <w:szCs w:val="24"/>
        </w:rPr>
        <w:t xml:space="preserve">       (fl.1460)</w:t>
      </w:r>
    </w:p>
    <w:p w14:paraId="6CB3CF33" w14:textId="77777777" w:rsidR="0059399E" w:rsidRDefault="0059399E" w:rsidP="0059399E">
      <w:pPr>
        <w:pStyle w:val="NoSpacing"/>
        <w:rPr>
          <w:rFonts w:cs="Times New Roman"/>
          <w:szCs w:val="24"/>
        </w:rPr>
      </w:pPr>
    </w:p>
    <w:p w14:paraId="4920DABA" w14:textId="77777777" w:rsidR="0059399E" w:rsidRDefault="0059399E" w:rsidP="0059399E">
      <w:pPr>
        <w:pStyle w:val="NoSpacing"/>
        <w:rPr>
          <w:rFonts w:cs="Times New Roman"/>
          <w:szCs w:val="24"/>
        </w:rPr>
      </w:pPr>
    </w:p>
    <w:p w14:paraId="0C73ED83" w14:textId="77777777" w:rsidR="0059399E" w:rsidRDefault="0059399E" w:rsidP="00593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Han.1460</w:t>
      </w:r>
      <w:r>
        <w:rPr>
          <w:rFonts w:cs="Times New Roman"/>
          <w:szCs w:val="24"/>
        </w:rPr>
        <w:tab/>
        <w:t xml:space="preserve">He was granted the </w:t>
      </w:r>
      <w:proofErr w:type="spellStart"/>
      <w:r>
        <w:rPr>
          <w:rFonts w:cs="Times New Roman"/>
          <w:szCs w:val="24"/>
        </w:rPr>
        <w:t>parkership</w:t>
      </w:r>
      <w:proofErr w:type="spellEnd"/>
      <w:r>
        <w:rPr>
          <w:rFonts w:cs="Times New Roman"/>
          <w:szCs w:val="24"/>
        </w:rPr>
        <w:t xml:space="preserve"> of the greater park of Middleham.</w:t>
      </w:r>
    </w:p>
    <w:p w14:paraId="566B6932" w14:textId="77777777" w:rsidR="0059399E" w:rsidRDefault="0059399E" w:rsidP="00593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p.540)</w:t>
      </w:r>
    </w:p>
    <w:p w14:paraId="71AF7C40" w14:textId="77777777" w:rsidR="0059399E" w:rsidRDefault="0059399E" w:rsidP="0059399E">
      <w:pPr>
        <w:pStyle w:val="NoSpacing"/>
        <w:rPr>
          <w:rFonts w:cs="Times New Roman"/>
          <w:szCs w:val="24"/>
        </w:rPr>
      </w:pPr>
    </w:p>
    <w:p w14:paraId="743EA253" w14:textId="77777777" w:rsidR="0059399E" w:rsidRDefault="0059399E" w:rsidP="0059399E">
      <w:pPr>
        <w:pStyle w:val="NoSpacing"/>
        <w:rPr>
          <w:rFonts w:cs="Times New Roman"/>
          <w:szCs w:val="24"/>
        </w:rPr>
      </w:pPr>
    </w:p>
    <w:p w14:paraId="68DC8DFC" w14:textId="21E64CC1" w:rsidR="00617568" w:rsidRPr="00086E2C" w:rsidRDefault="0059399E" w:rsidP="0059399E">
      <w:pPr>
        <w:rPr>
          <w:rFonts w:cs="Times New Roman"/>
        </w:rPr>
      </w:pPr>
      <w:r>
        <w:rPr>
          <w:rFonts w:cs="Times New Roman"/>
          <w:szCs w:val="24"/>
        </w:rPr>
        <w:t>17 March 2026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550D" w14:textId="77777777" w:rsidR="00AF137A" w:rsidRDefault="00AF137A" w:rsidP="00086E2C">
      <w:r>
        <w:separator/>
      </w:r>
    </w:p>
  </w:endnote>
  <w:endnote w:type="continuationSeparator" w:id="0">
    <w:p w14:paraId="240793F0" w14:textId="77777777" w:rsidR="00AF137A" w:rsidRDefault="00AF137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FE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81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988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575F" w14:textId="77777777" w:rsidR="00AF137A" w:rsidRDefault="00AF137A" w:rsidP="00086E2C">
      <w:r>
        <w:separator/>
      </w:r>
    </w:p>
  </w:footnote>
  <w:footnote w:type="continuationSeparator" w:id="0">
    <w:p w14:paraId="272F3B0A" w14:textId="77777777" w:rsidR="00AF137A" w:rsidRDefault="00AF137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574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55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5F3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9E"/>
    <w:rsid w:val="00086E2C"/>
    <w:rsid w:val="000A2E7A"/>
    <w:rsid w:val="001D1CE2"/>
    <w:rsid w:val="002244B7"/>
    <w:rsid w:val="00314D94"/>
    <w:rsid w:val="0059399E"/>
    <w:rsid w:val="00617568"/>
    <w:rsid w:val="006E68FA"/>
    <w:rsid w:val="00AF137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51EAB"/>
  <w15:chartTrackingRefBased/>
  <w15:docId w15:val="{B7BFB13E-041C-495D-A980-C4BEA396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99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9399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131</Characters>
  <Application>Microsoft Office Word</Application>
  <DocSecurity>0</DocSecurity>
  <Lines>8</Lines>
  <Paragraphs>4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2026-03-26T18:50:00Z</dcterms:created>
  <dcterms:modified xsi:type="dcterms:W3CDTF">2026-03-26T18:51:00Z</dcterms:modified>
</cp:coreProperties>
</file>