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396F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BRYNKELL</w:t>
      </w:r>
      <w:r>
        <w:rPr>
          <w:rFonts w:ascii="Times New Roman" w:hAnsi="Times New Roman" w:cs="Times New Roman"/>
          <w:lang w:val="en-US"/>
        </w:rPr>
        <w:t xml:space="preserve">       (fl.1480)</w:t>
      </w:r>
    </w:p>
    <w:p w14:paraId="719210A4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Alspath</w:t>
      </w:r>
      <w:proofErr w:type="spellEnd"/>
      <w:r>
        <w:rPr>
          <w:rFonts w:ascii="Times New Roman" w:hAnsi="Times New Roman" w:cs="Times New Roman"/>
          <w:lang w:val="en-US"/>
        </w:rPr>
        <w:t>, Warwickshire. Husbandman.</w:t>
      </w:r>
    </w:p>
    <w:p w14:paraId="0B956210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</w:p>
    <w:p w14:paraId="7CDFA44D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</w:p>
    <w:p w14:paraId="2AAF096C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Richard Chapman(q.v.) brought a plaint of trespass against him.</w:t>
      </w:r>
    </w:p>
    <w:p w14:paraId="180939FF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502A33C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</w:p>
    <w:p w14:paraId="413D0618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</w:p>
    <w:p w14:paraId="5D1FA3A1" w14:textId="77777777" w:rsidR="00923FA1" w:rsidRDefault="00923FA1" w:rsidP="00923F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143A0BB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C407" w14:textId="77777777" w:rsidR="00D82F22" w:rsidRDefault="00D82F22" w:rsidP="00086E2C">
      <w:pPr>
        <w:spacing w:after="0" w:line="240" w:lineRule="auto"/>
      </w:pPr>
      <w:r>
        <w:separator/>
      </w:r>
    </w:p>
  </w:endnote>
  <w:endnote w:type="continuationSeparator" w:id="0">
    <w:p w14:paraId="4D1C430D" w14:textId="77777777" w:rsidR="00D82F22" w:rsidRDefault="00D82F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5F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15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C1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8E0A" w14:textId="77777777" w:rsidR="00D82F22" w:rsidRDefault="00D82F22" w:rsidP="00086E2C">
      <w:pPr>
        <w:spacing w:after="0" w:line="240" w:lineRule="auto"/>
      </w:pPr>
      <w:r>
        <w:separator/>
      </w:r>
    </w:p>
  </w:footnote>
  <w:footnote w:type="continuationSeparator" w:id="0">
    <w:p w14:paraId="3636B437" w14:textId="77777777" w:rsidR="00D82F22" w:rsidRDefault="00D82F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5C2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51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1F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A1"/>
    <w:rsid w:val="00086E2C"/>
    <w:rsid w:val="000A2E7A"/>
    <w:rsid w:val="002244B7"/>
    <w:rsid w:val="00314D94"/>
    <w:rsid w:val="004B6130"/>
    <w:rsid w:val="00617568"/>
    <w:rsid w:val="006E68FA"/>
    <w:rsid w:val="00923FA1"/>
    <w:rsid w:val="00D82F2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C8626"/>
  <w15:chartTrackingRefBased/>
  <w15:docId w15:val="{089D8FBD-6B37-4FC4-B5B8-76E0F9E1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23F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3F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221</Characters>
  <Application>Microsoft Office Word</Application>
  <DocSecurity>0</DocSecurity>
  <Lines>10</Lines>
  <Paragraphs>7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2026-03-16T00:23:00Z</dcterms:created>
  <dcterms:modified xsi:type="dcterms:W3CDTF">2026-03-16T00:23:00Z</dcterms:modified>
</cp:coreProperties>
</file>