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AFD9F" w14:textId="77777777" w:rsidR="003D2214" w:rsidRDefault="003D2214" w:rsidP="003D2214">
      <w:pPr>
        <w:rPr>
          <w:rFonts w:cs="Times New Roman"/>
        </w:rPr>
      </w:pPr>
      <w:r>
        <w:rPr>
          <w:rFonts w:cs="Times New Roman"/>
          <w:u w:val="single"/>
        </w:rPr>
        <w:t>William BRYGSLAY</w:t>
      </w:r>
      <w:r>
        <w:rPr>
          <w:rFonts w:cs="Times New Roman"/>
        </w:rPr>
        <w:t xml:space="preserve">         (fl.1401)</w:t>
      </w:r>
    </w:p>
    <w:p w14:paraId="5F006B24" w14:textId="77777777" w:rsidR="003D2214" w:rsidRDefault="003D2214" w:rsidP="003D2214">
      <w:pPr>
        <w:rPr>
          <w:rFonts w:cs="Times New Roman"/>
        </w:rPr>
      </w:pPr>
      <w:r>
        <w:rPr>
          <w:rFonts w:cs="Times New Roman"/>
        </w:rPr>
        <w:t>of Watton Priory; from North Cave.</w:t>
      </w:r>
    </w:p>
    <w:p w14:paraId="2E1B2EA1" w14:textId="77777777" w:rsidR="003D2214" w:rsidRDefault="003D2214" w:rsidP="003D2214">
      <w:pPr>
        <w:rPr>
          <w:rFonts w:cs="Times New Roman"/>
        </w:rPr>
      </w:pPr>
    </w:p>
    <w:p w14:paraId="63D89534" w14:textId="77777777" w:rsidR="003D2214" w:rsidRDefault="003D2214" w:rsidP="003D2214">
      <w:pPr>
        <w:rPr>
          <w:rFonts w:cs="Times New Roman"/>
        </w:rPr>
      </w:pPr>
    </w:p>
    <w:p w14:paraId="06E0C702" w14:textId="77777777" w:rsidR="003D2214" w:rsidRDefault="003D2214" w:rsidP="003D2214">
      <w:pPr>
        <w:rPr>
          <w:rFonts w:cs="Times New Roman"/>
        </w:rPr>
      </w:pPr>
      <w:r>
        <w:rPr>
          <w:rFonts w:cs="Times New Roman"/>
        </w:rPr>
        <w:t>28 May1401</w:t>
      </w:r>
      <w:r>
        <w:rPr>
          <w:rFonts w:cs="Times New Roman"/>
        </w:rPr>
        <w:tab/>
        <w:t>He was ordained subdeacon in the parish church of Bishop Burton.</w:t>
      </w:r>
    </w:p>
    <w:p w14:paraId="783F4667" w14:textId="77777777" w:rsidR="003D2214" w:rsidRDefault="003D2214" w:rsidP="003D2214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14</w:t>
      </w:r>
      <w:r w:rsidRPr="00A83454">
        <w:rPr>
          <w:rFonts w:cs="Times New Roman"/>
        </w:rPr>
        <w:t>)</w:t>
      </w:r>
    </w:p>
    <w:p w14:paraId="2E7CE3D7" w14:textId="77777777" w:rsidR="003D2214" w:rsidRDefault="003D2214" w:rsidP="003D2214">
      <w:pPr>
        <w:rPr>
          <w:rFonts w:cs="Times New Roman"/>
        </w:rPr>
      </w:pPr>
    </w:p>
    <w:p w14:paraId="083D83DA" w14:textId="77777777" w:rsidR="003D2214" w:rsidRDefault="003D2214" w:rsidP="003D2214">
      <w:pPr>
        <w:rPr>
          <w:rFonts w:cs="Times New Roman"/>
        </w:rPr>
      </w:pPr>
    </w:p>
    <w:p w14:paraId="3AF80661" w14:textId="77777777" w:rsidR="003D2214" w:rsidRDefault="003D2214" w:rsidP="003D2214">
      <w:pPr>
        <w:rPr>
          <w:rFonts w:cs="Times New Roman"/>
        </w:rPr>
      </w:pPr>
      <w:r>
        <w:rPr>
          <w:rFonts w:cs="Times New Roman"/>
        </w:rPr>
        <w:t>16 March 2026</w:t>
      </w:r>
    </w:p>
    <w:p w14:paraId="228CD806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8E3A8" w14:textId="77777777" w:rsidR="007747FB" w:rsidRDefault="007747FB" w:rsidP="00086E2C">
      <w:r>
        <w:separator/>
      </w:r>
    </w:p>
  </w:endnote>
  <w:endnote w:type="continuationSeparator" w:id="0">
    <w:p w14:paraId="0DF6ED22" w14:textId="77777777" w:rsidR="007747FB" w:rsidRDefault="007747FB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C3E4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072D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B690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440DE" w14:textId="77777777" w:rsidR="007747FB" w:rsidRDefault="007747FB" w:rsidP="00086E2C">
      <w:r>
        <w:separator/>
      </w:r>
    </w:p>
  </w:footnote>
  <w:footnote w:type="continuationSeparator" w:id="0">
    <w:p w14:paraId="4EA88140" w14:textId="77777777" w:rsidR="007747FB" w:rsidRDefault="007747FB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1F8A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FD04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C9D6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214"/>
    <w:rsid w:val="00086E2C"/>
    <w:rsid w:val="000A2E7A"/>
    <w:rsid w:val="001D1CE2"/>
    <w:rsid w:val="002244B7"/>
    <w:rsid w:val="00314D94"/>
    <w:rsid w:val="003D2214"/>
    <w:rsid w:val="00617568"/>
    <w:rsid w:val="006E68FA"/>
    <w:rsid w:val="007747F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8BDAD"/>
  <w15:chartTrackingRefBased/>
  <w15:docId w15:val="{76F48ADE-4F89-4E1F-9923-7C63A92BF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2214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40</Words>
  <Characters>198</Characters>
  <Application>Microsoft Office Word</Application>
  <DocSecurity>0</DocSecurity>
  <Lines>9</Lines>
  <Paragraphs>4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2026-03-27T20:05:00Z</dcterms:created>
  <dcterms:modified xsi:type="dcterms:W3CDTF">2026-03-27T20:06:00Z</dcterms:modified>
</cp:coreProperties>
</file>