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742D9" w14:textId="77777777" w:rsidR="00905205" w:rsidRDefault="00905205" w:rsidP="00905205">
      <w:pPr>
        <w:rPr>
          <w:rFonts w:cs="Times New Roman"/>
        </w:rPr>
      </w:pPr>
      <w:r>
        <w:rPr>
          <w:rFonts w:cs="Times New Roman"/>
          <w:u w:val="single"/>
        </w:rPr>
        <w:t>William BRYGGESLEY</w:t>
      </w:r>
      <w:r>
        <w:rPr>
          <w:rFonts w:cs="Times New Roman"/>
        </w:rPr>
        <w:t xml:space="preserve">      (fl.1401)</w:t>
      </w:r>
    </w:p>
    <w:p w14:paraId="546C6E53" w14:textId="77777777" w:rsidR="00905205" w:rsidRDefault="00905205" w:rsidP="00905205">
      <w:pPr>
        <w:rPr>
          <w:rFonts w:cs="Times New Roman"/>
        </w:rPr>
      </w:pPr>
      <w:r>
        <w:rPr>
          <w:rFonts w:cs="Times New Roman"/>
        </w:rPr>
        <w:t>of Watton Priory.</w:t>
      </w:r>
    </w:p>
    <w:p w14:paraId="5ED14AC8" w14:textId="77777777" w:rsidR="00905205" w:rsidRDefault="00905205" w:rsidP="00905205">
      <w:pPr>
        <w:rPr>
          <w:rFonts w:cs="Times New Roman"/>
        </w:rPr>
      </w:pPr>
    </w:p>
    <w:p w14:paraId="1E2EB253" w14:textId="77777777" w:rsidR="00905205" w:rsidRDefault="00905205" w:rsidP="00905205">
      <w:pPr>
        <w:rPr>
          <w:rFonts w:cs="Times New Roman"/>
        </w:rPr>
      </w:pPr>
    </w:p>
    <w:p w14:paraId="007BE190" w14:textId="77777777" w:rsidR="00905205" w:rsidRDefault="00905205" w:rsidP="00905205">
      <w:pPr>
        <w:rPr>
          <w:rFonts w:cs="Times New Roman"/>
        </w:rPr>
      </w:pPr>
      <w:r>
        <w:rPr>
          <w:rFonts w:cs="Times New Roman"/>
        </w:rPr>
        <w:t>17 Dec.1401</w:t>
      </w:r>
      <w:r>
        <w:rPr>
          <w:rFonts w:cs="Times New Roman"/>
        </w:rPr>
        <w:tab/>
        <w:t xml:space="preserve">He was ordained deacon in </w:t>
      </w:r>
      <w:proofErr w:type="spellStart"/>
      <w:r>
        <w:rPr>
          <w:rFonts w:cs="Times New Roman"/>
        </w:rPr>
        <w:t>St.Mary’s</w:t>
      </w:r>
      <w:proofErr w:type="spellEnd"/>
      <w:r>
        <w:rPr>
          <w:rFonts w:cs="Times New Roman"/>
        </w:rPr>
        <w:t xml:space="preserve"> Abbey, York.</w:t>
      </w:r>
    </w:p>
    <w:p w14:paraId="2B8908C3" w14:textId="77777777" w:rsidR="00905205" w:rsidRDefault="00905205" w:rsidP="00905205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19)</w:t>
      </w:r>
    </w:p>
    <w:p w14:paraId="4321E434" w14:textId="77777777" w:rsidR="00905205" w:rsidRDefault="00905205" w:rsidP="00905205">
      <w:pPr>
        <w:rPr>
          <w:rFonts w:cs="Times New Roman"/>
        </w:rPr>
      </w:pPr>
    </w:p>
    <w:p w14:paraId="063C6930" w14:textId="77777777" w:rsidR="00905205" w:rsidRDefault="00905205" w:rsidP="00905205">
      <w:pPr>
        <w:rPr>
          <w:rFonts w:cs="Times New Roman"/>
        </w:rPr>
      </w:pPr>
    </w:p>
    <w:p w14:paraId="569BFA67" w14:textId="77777777" w:rsidR="00905205" w:rsidRDefault="00905205" w:rsidP="00905205">
      <w:pPr>
        <w:rPr>
          <w:rFonts w:cs="Times New Roman"/>
        </w:rPr>
      </w:pPr>
      <w:r>
        <w:rPr>
          <w:rFonts w:cs="Times New Roman"/>
        </w:rPr>
        <w:t>8 June 2026</w:t>
      </w:r>
    </w:p>
    <w:p w14:paraId="1B431BA8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9158F" w14:textId="77777777" w:rsidR="00B31030" w:rsidRDefault="00B31030" w:rsidP="00086E2C">
      <w:r>
        <w:separator/>
      </w:r>
    </w:p>
  </w:endnote>
  <w:endnote w:type="continuationSeparator" w:id="0">
    <w:p w14:paraId="72CCDEBE" w14:textId="77777777" w:rsidR="00B31030" w:rsidRDefault="00B31030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9B9C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C3A8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5FEA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67F40" w14:textId="77777777" w:rsidR="00B31030" w:rsidRDefault="00B31030" w:rsidP="00086E2C">
      <w:r>
        <w:separator/>
      </w:r>
    </w:p>
  </w:footnote>
  <w:footnote w:type="continuationSeparator" w:id="0">
    <w:p w14:paraId="6EAE483A" w14:textId="77777777" w:rsidR="00B31030" w:rsidRDefault="00B31030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82A3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6F9E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C1FC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205"/>
    <w:rsid w:val="00086E2C"/>
    <w:rsid w:val="000A2E7A"/>
    <w:rsid w:val="002244B7"/>
    <w:rsid w:val="00314D94"/>
    <w:rsid w:val="005129B1"/>
    <w:rsid w:val="005435B9"/>
    <w:rsid w:val="00617568"/>
    <w:rsid w:val="006E68FA"/>
    <w:rsid w:val="008E56AD"/>
    <w:rsid w:val="00905205"/>
    <w:rsid w:val="00AF65CA"/>
    <w:rsid w:val="00B3103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2F0E9"/>
  <w15:chartTrackingRefBased/>
  <w15:docId w15:val="{53151DD4-BB97-4161-9E00-8552EE39C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205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2026-06-10T18:50:00Z</dcterms:created>
  <dcterms:modified xsi:type="dcterms:W3CDTF">2026-06-10T18:51:00Z</dcterms:modified>
</cp:coreProperties>
</file>