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125F8" w14:textId="77777777" w:rsidR="007E5C37" w:rsidRDefault="007E5C37" w:rsidP="007E5C3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Hugh BRYGGE</w:t>
      </w:r>
      <w:r>
        <w:rPr>
          <w:rFonts w:ascii="Times New Roman" w:hAnsi="Times New Roman" w:cs="Times New Roman"/>
          <w:lang w:val="en-US"/>
        </w:rPr>
        <w:t xml:space="preserve">         (fl.1490)</w:t>
      </w:r>
    </w:p>
    <w:p w14:paraId="279A92AE" w14:textId="77777777" w:rsidR="007E5C37" w:rsidRDefault="007E5C37" w:rsidP="007E5C3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Croft, Herefordshire. Yeoman.</w:t>
      </w:r>
    </w:p>
    <w:p w14:paraId="6FF9F327" w14:textId="77777777" w:rsidR="007E5C37" w:rsidRDefault="007E5C37" w:rsidP="007E5C37">
      <w:pPr>
        <w:pStyle w:val="NoSpacing"/>
        <w:rPr>
          <w:rFonts w:ascii="Times New Roman" w:hAnsi="Times New Roman" w:cs="Times New Roman"/>
          <w:lang w:val="en-US"/>
        </w:rPr>
      </w:pPr>
    </w:p>
    <w:p w14:paraId="62F2061E" w14:textId="77777777" w:rsidR="007E5C37" w:rsidRDefault="007E5C37" w:rsidP="007E5C37">
      <w:pPr>
        <w:pStyle w:val="NoSpacing"/>
        <w:rPr>
          <w:rFonts w:ascii="Times New Roman" w:hAnsi="Times New Roman" w:cs="Times New Roman"/>
          <w:lang w:val="en-US"/>
        </w:rPr>
      </w:pPr>
    </w:p>
    <w:p w14:paraId="79E19CEA" w14:textId="77777777" w:rsidR="007E5C37" w:rsidRDefault="007E5C37" w:rsidP="007E5C3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1490</w:t>
      </w:r>
      <w:r>
        <w:rPr>
          <w:rFonts w:ascii="Times New Roman" w:hAnsi="Times New Roman" w:cs="Times New Roman"/>
          <w:lang w:val="en-US"/>
        </w:rPr>
        <w:tab/>
        <w:t xml:space="preserve">The King indicted him and Thomas Apphowell of Croft(q.v.) for felony </w:t>
      </w:r>
    </w:p>
    <w:p w14:paraId="5F4DAC0D" w14:textId="77777777" w:rsidR="007E5C37" w:rsidRDefault="007E5C37" w:rsidP="007E5C37">
      <w:pPr>
        <w:pStyle w:val="NoSpacing"/>
        <w:ind w:left="720" w:firstLine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and trespass.</w:t>
      </w:r>
    </w:p>
    <w:p w14:paraId="41CE500E" w14:textId="77777777" w:rsidR="007E5C37" w:rsidRDefault="007E5C37" w:rsidP="007E5C3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E02DE7">
          <w:rPr>
            <w:rStyle w:val="Hyperlink"/>
            <w:rFonts w:ascii="Times New Roman" w:hAnsi="Times New Roman" w:cs="Times New Roman"/>
            <w:lang w:val="en-US"/>
          </w:rPr>
          <w:t>https://waalt.uh.edu/index.php/KB27/914</w:t>
        </w:r>
      </w:hyperlink>
      <w:r>
        <w:rPr>
          <w:rFonts w:ascii="Times New Roman" w:hAnsi="Times New Roman" w:cs="Times New Roman"/>
          <w:lang w:val="en-US"/>
        </w:rPr>
        <w:t xml:space="preserve">  )</w:t>
      </w:r>
    </w:p>
    <w:p w14:paraId="22E2010E" w14:textId="77777777" w:rsidR="007E5C37" w:rsidRDefault="007E5C37" w:rsidP="007E5C37">
      <w:pPr>
        <w:pStyle w:val="NoSpacing"/>
        <w:rPr>
          <w:rFonts w:ascii="Times New Roman" w:hAnsi="Times New Roman" w:cs="Times New Roman"/>
          <w:lang w:val="en-US"/>
        </w:rPr>
      </w:pPr>
    </w:p>
    <w:p w14:paraId="534F3300" w14:textId="77777777" w:rsidR="007E5C37" w:rsidRDefault="007E5C37" w:rsidP="007E5C37">
      <w:pPr>
        <w:pStyle w:val="NoSpacing"/>
        <w:rPr>
          <w:rFonts w:ascii="Times New Roman" w:hAnsi="Times New Roman" w:cs="Times New Roman"/>
          <w:lang w:val="en-US"/>
        </w:rPr>
      </w:pPr>
    </w:p>
    <w:p w14:paraId="20647AB1" w14:textId="77777777" w:rsidR="007E5C37" w:rsidRDefault="007E5C37" w:rsidP="007E5C3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16 April 2026</w:t>
      </w:r>
    </w:p>
    <w:p w14:paraId="75832DE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2BC6D" w14:textId="77777777" w:rsidR="00B76D58" w:rsidRDefault="00B76D58" w:rsidP="00086E2C">
      <w:pPr>
        <w:spacing w:after="0" w:line="240" w:lineRule="auto"/>
      </w:pPr>
      <w:r>
        <w:separator/>
      </w:r>
    </w:p>
  </w:endnote>
  <w:endnote w:type="continuationSeparator" w:id="0">
    <w:p w14:paraId="34C16866" w14:textId="77777777" w:rsidR="00B76D58" w:rsidRDefault="00B76D5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70D8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01DE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4840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CFF62" w14:textId="77777777" w:rsidR="00B76D58" w:rsidRDefault="00B76D58" w:rsidP="00086E2C">
      <w:pPr>
        <w:spacing w:after="0" w:line="240" w:lineRule="auto"/>
      </w:pPr>
      <w:r>
        <w:separator/>
      </w:r>
    </w:p>
  </w:footnote>
  <w:footnote w:type="continuationSeparator" w:id="0">
    <w:p w14:paraId="53BE7D62" w14:textId="77777777" w:rsidR="00B76D58" w:rsidRDefault="00B76D5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1219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76FE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DD59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C37"/>
    <w:rsid w:val="00086E2C"/>
    <w:rsid w:val="000A2E7A"/>
    <w:rsid w:val="002244B7"/>
    <w:rsid w:val="00314D94"/>
    <w:rsid w:val="00617568"/>
    <w:rsid w:val="006E68FA"/>
    <w:rsid w:val="007A02DE"/>
    <w:rsid w:val="007E5C37"/>
    <w:rsid w:val="00B76D5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C3AFB"/>
  <w15:chartTrackingRefBased/>
  <w15:docId w15:val="{2F794A13-FFF8-4A2C-B0E1-D33E86EC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E5C3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5C3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237</Characters>
  <Application>Microsoft Office Word</Application>
  <DocSecurity>0</DocSecurity>
  <Lines>13</Lines>
  <Paragraphs>8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2026-04-18T06:28:00Z</dcterms:created>
  <dcterms:modified xsi:type="dcterms:W3CDTF">2026-04-18T06:29:00Z</dcterms:modified>
</cp:coreProperties>
</file>