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C0ADC" w14:textId="77777777" w:rsidR="00A1013A" w:rsidRDefault="00A1013A" w:rsidP="00A1013A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John BRYGGAM</w:t>
      </w:r>
      <w:r>
        <w:rPr>
          <w:rFonts w:cs="Times New Roman"/>
          <w:lang w:val="en-US"/>
        </w:rPr>
        <w:t xml:space="preserve">        (fl.1496)</w:t>
      </w:r>
    </w:p>
    <w:p w14:paraId="5EE97482" w14:textId="77777777" w:rsidR="00A1013A" w:rsidRDefault="00A1013A" w:rsidP="00A1013A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of London. Armourer.</w:t>
      </w:r>
    </w:p>
    <w:p w14:paraId="3D279038" w14:textId="77777777" w:rsidR="00A1013A" w:rsidRDefault="00A1013A" w:rsidP="00A1013A">
      <w:pPr>
        <w:pStyle w:val="NoSpacing"/>
        <w:rPr>
          <w:rFonts w:cs="Times New Roman"/>
          <w:lang w:val="en-US"/>
        </w:rPr>
      </w:pPr>
    </w:p>
    <w:p w14:paraId="31D48AE3" w14:textId="77777777" w:rsidR="00A1013A" w:rsidRDefault="00A1013A" w:rsidP="00A1013A">
      <w:pPr>
        <w:pStyle w:val="NoSpacing"/>
        <w:rPr>
          <w:rFonts w:cs="Times New Roman"/>
          <w:lang w:val="en-US"/>
        </w:rPr>
      </w:pPr>
    </w:p>
    <w:p w14:paraId="41E0F870" w14:textId="77777777" w:rsidR="00A1013A" w:rsidRDefault="00A1013A" w:rsidP="00A1013A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1496</w:t>
      </w:r>
      <w:r>
        <w:rPr>
          <w:rFonts w:cs="Times New Roman"/>
          <w:lang w:val="en-US"/>
        </w:rPr>
        <w:tab/>
        <w:t>William Donn(q.v.) brought a plaint of trespass against him and 4 others.</w:t>
      </w:r>
    </w:p>
    <w:p w14:paraId="6EA7AF96" w14:textId="77777777" w:rsidR="00A1013A" w:rsidRDefault="00A1013A" w:rsidP="00A1013A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( </w:t>
      </w:r>
      <w:hyperlink r:id="rId6" w:history="1">
        <w:r w:rsidRPr="00E92773">
          <w:rPr>
            <w:rStyle w:val="Hyperlink"/>
            <w:rFonts w:cs="Times New Roman"/>
            <w:lang w:val="en-US"/>
          </w:rPr>
          <w:t>https://waalt.uh.edu/index.php/KB27/939</w:t>
        </w:r>
      </w:hyperlink>
      <w:r>
        <w:rPr>
          <w:rFonts w:cs="Times New Roman"/>
          <w:lang w:val="en-US"/>
        </w:rPr>
        <w:t xml:space="preserve"> )</w:t>
      </w:r>
    </w:p>
    <w:p w14:paraId="3207F199" w14:textId="77777777" w:rsidR="00A1013A" w:rsidRDefault="00A1013A" w:rsidP="00A1013A">
      <w:pPr>
        <w:pStyle w:val="NoSpacing"/>
        <w:rPr>
          <w:rFonts w:cs="Times New Roman"/>
          <w:lang w:val="en-US"/>
        </w:rPr>
      </w:pPr>
    </w:p>
    <w:p w14:paraId="75CC47D5" w14:textId="77777777" w:rsidR="00A1013A" w:rsidRDefault="00A1013A" w:rsidP="00A1013A">
      <w:pPr>
        <w:pStyle w:val="NoSpacing"/>
        <w:rPr>
          <w:rFonts w:cs="Times New Roman"/>
          <w:lang w:val="en-US"/>
        </w:rPr>
      </w:pPr>
    </w:p>
    <w:p w14:paraId="38EC9AA2" w14:textId="77777777" w:rsidR="00A1013A" w:rsidRDefault="00A1013A" w:rsidP="00A1013A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15 May 2026</w:t>
      </w:r>
    </w:p>
    <w:p w14:paraId="18E1D80D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64676" w14:textId="77777777" w:rsidR="00F92EFC" w:rsidRDefault="00F92EFC" w:rsidP="00086E2C">
      <w:pPr>
        <w:spacing w:after="0" w:line="240" w:lineRule="auto"/>
      </w:pPr>
      <w:r>
        <w:separator/>
      </w:r>
    </w:p>
  </w:endnote>
  <w:endnote w:type="continuationSeparator" w:id="0">
    <w:p w14:paraId="5B95E9DD" w14:textId="77777777" w:rsidR="00F92EFC" w:rsidRDefault="00F92EFC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0A5F77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616E0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4D5523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D37898" w14:textId="77777777" w:rsidR="00F92EFC" w:rsidRDefault="00F92EFC" w:rsidP="00086E2C">
      <w:pPr>
        <w:spacing w:after="0" w:line="240" w:lineRule="auto"/>
      </w:pPr>
      <w:r>
        <w:separator/>
      </w:r>
    </w:p>
  </w:footnote>
  <w:footnote w:type="continuationSeparator" w:id="0">
    <w:p w14:paraId="75B87869" w14:textId="77777777" w:rsidR="00F92EFC" w:rsidRDefault="00F92EFC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AEFD39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25E04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D283D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13A"/>
    <w:rsid w:val="00086E2C"/>
    <w:rsid w:val="000A2E7A"/>
    <w:rsid w:val="002244B7"/>
    <w:rsid w:val="00314D94"/>
    <w:rsid w:val="005435B9"/>
    <w:rsid w:val="00617568"/>
    <w:rsid w:val="006E68FA"/>
    <w:rsid w:val="008E56AD"/>
    <w:rsid w:val="00912557"/>
    <w:rsid w:val="00A1013A"/>
    <w:rsid w:val="00AF65CA"/>
    <w:rsid w:val="00ED3A55"/>
    <w:rsid w:val="00F479D0"/>
    <w:rsid w:val="00F92E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49A089"/>
  <w15:chartTrackingRefBased/>
  <w15:docId w15:val="{57FE5D18-A14F-4C6D-960F-FB3509184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A1013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KB27/939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2026-05-16T22:05:00Z</dcterms:created>
  <dcterms:modified xsi:type="dcterms:W3CDTF">2026-05-16T22:06:00Z</dcterms:modified>
</cp:coreProperties>
</file>