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4534F" w14:textId="77777777" w:rsidR="006C797D" w:rsidRDefault="006C797D" w:rsidP="006C797D">
      <w:pPr>
        <w:rPr>
          <w:rFonts w:cs="Times New Roman"/>
        </w:rPr>
      </w:pPr>
      <w:r>
        <w:rPr>
          <w:rFonts w:cs="Times New Roman"/>
          <w:u w:val="single"/>
        </w:rPr>
        <w:t>William atte BRYG</w:t>
      </w:r>
      <w:r>
        <w:rPr>
          <w:rFonts w:cs="Times New Roman"/>
        </w:rPr>
        <w:t xml:space="preserve">        (fl.1401)</w:t>
      </w:r>
    </w:p>
    <w:p w14:paraId="3B7CE52D" w14:textId="77777777" w:rsidR="006C797D" w:rsidRDefault="006C797D" w:rsidP="006C797D">
      <w:pPr>
        <w:rPr>
          <w:rFonts w:cs="Times New Roman"/>
        </w:rPr>
      </w:pPr>
      <w:r>
        <w:rPr>
          <w:rFonts w:cs="Times New Roman"/>
        </w:rPr>
        <w:t xml:space="preserve">of </w:t>
      </w:r>
      <w:proofErr w:type="spellStart"/>
      <w:r>
        <w:rPr>
          <w:rFonts w:cs="Times New Roman"/>
        </w:rPr>
        <w:t>St.Leonard’s</w:t>
      </w:r>
      <w:proofErr w:type="spellEnd"/>
      <w:r>
        <w:rPr>
          <w:rFonts w:cs="Times New Roman"/>
        </w:rPr>
        <w:t xml:space="preserve"> Hospital, York; from </w:t>
      </w:r>
      <w:proofErr w:type="spellStart"/>
      <w:r>
        <w:rPr>
          <w:rFonts w:cs="Times New Roman"/>
        </w:rPr>
        <w:t>Pickhill</w:t>
      </w:r>
      <w:proofErr w:type="spellEnd"/>
      <w:r>
        <w:rPr>
          <w:rFonts w:cs="Times New Roman"/>
        </w:rPr>
        <w:t>.</w:t>
      </w:r>
    </w:p>
    <w:p w14:paraId="4170C345" w14:textId="77777777" w:rsidR="006C797D" w:rsidRDefault="006C797D" w:rsidP="006C797D">
      <w:pPr>
        <w:rPr>
          <w:rFonts w:cs="Times New Roman"/>
        </w:rPr>
      </w:pPr>
    </w:p>
    <w:p w14:paraId="1DFFF254" w14:textId="77777777" w:rsidR="006C797D" w:rsidRDefault="006C797D" w:rsidP="006C797D">
      <w:pPr>
        <w:rPr>
          <w:rFonts w:cs="Times New Roman"/>
        </w:rPr>
      </w:pPr>
    </w:p>
    <w:p w14:paraId="7F004632" w14:textId="77777777" w:rsidR="006C797D" w:rsidRDefault="006C797D" w:rsidP="006C797D">
      <w:pPr>
        <w:rPr>
          <w:rFonts w:cs="Times New Roman"/>
        </w:rPr>
      </w:pPr>
      <w:r>
        <w:rPr>
          <w:rFonts w:cs="Times New Roman"/>
        </w:rPr>
        <w:t>24 Sep.1401</w:t>
      </w:r>
      <w:r>
        <w:rPr>
          <w:rFonts w:cs="Times New Roman"/>
        </w:rPr>
        <w:tab/>
        <w:t>He was ordained subdeacon in the prebendal church of Sherburn in Elmet.</w:t>
      </w:r>
    </w:p>
    <w:p w14:paraId="4891E985" w14:textId="77777777" w:rsidR="006C797D" w:rsidRDefault="006C797D" w:rsidP="006C797D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16)</w:t>
      </w:r>
    </w:p>
    <w:p w14:paraId="20B868D0" w14:textId="77777777" w:rsidR="006C797D" w:rsidRDefault="006C797D" w:rsidP="006C797D">
      <w:pPr>
        <w:rPr>
          <w:rFonts w:cs="Times New Roman"/>
        </w:rPr>
      </w:pPr>
    </w:p>
    <w:p w14:paraId="5D99B0B4" w14:textId="77777777" w:rsidR="006C797D" w:rsidRDefault="006C797D" w:rsidP="006C797D">
      <w:pPr>
        <w:rPr>
          <w:rFonts w:cs="Times New Roman"/>
        </w:rPr>
      </w:pPr>
    </w:p>
    <w:p w14:paraId="6C1CCB9F" w14:textId="77777777" w:rsidR="006C797D" w:rsidRDefault="006C797D" w:rsidP="006C797D">
      <w:pPr>
        <w:rPr>
          <w:rFonts w:cs="Times New Roman"/>
        </w:rPr>
      </w:pPr>
      <w:r>
        <w:rPr>
          <w:rFonts w:cs="Times New Roman"/>
        </w:rPr>
        <w:t>18 April 2026</w:t>
      </w:r>
    </w:p>
    <w:p w14:paraId="6163023E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7DA5E" w14:textId="77777777" w:rsidR="00863D7A" w:rsidRDefault="00863D7A" w:rsidP="00086E2C">
      <w:r>
        <w:separator/>
      </w:r>
    </w:p>
  </w:endnote>
  <w:endnote w:type="continuationSeparator" w:id="0">
    <w:p w14:paraId="6D0CED58" w14:textId="77777777" w:rsidR="00863D7A" w:rsidRDefault="00863D7A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BF15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9292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0FC8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04253" w14:textId="77777777" w:rsidR="00863D7A" w:rsidRDefault="00863D7A" w:rsidP="00086E2C">
      <w:r>
        <w:separator/>
      </w:r>
    </w:p>
  </w:footnote>
  <w:footnote w:type="continuationSeparator" w:id="0">
    <w:p w14:paraId="719B7C4E" w14:textId="77777777" w:rsidR="00863D7A" w:rsidRDefault="00863D7A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0EA8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BB724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FAE49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97D"/>
    <w:rsid w:val="00086E2C"/>
    <w:rsid w:val="000A2E7A"/>
    <w:rsid w:val="002244B7"/>
    <w:rsid w:val="00314D94"/>
    <w:rsid w:val="005435B9"/>
    <w:rsid w:val="00617568"/>
    <w:rsid w:val="006C797D"/>
    <w:rsid w:val="006E68FA"/>
    <w:rsid w:val="00863D7A"/>
    <w:rsid w:val="008E56AD"/>
    <w:rsid w:val="009E21FF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E8FA35"/>
  <w15:chartTrackingRefBased/>
  <w15:docId w15:val="{69645F58-472E-4A86-B46D-5C70C6862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797D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2026-05-07T23:11:00Z</dcterms:created>
  <dcterms:modified xsi:type="dcterms:W3CDTF">2026-05-07T23:12:00Z</dcterms:modified>
</cp:coreProperties>
</file>