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04362" w14:textId="77777777" w:rsidR="00AF6A30" w:rsidRDefault="00AF6A30" w:rsidP="00AF6A30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William BRYDLYNGTON</w:t>
      </w:r>
      <w:r>
        <w:rPr>
          <w:rFonts w:cs="Times New Roman"/>
          <w:lang w:val="en-US"/>
        </w:rPr>
        <w:t xml:space="preserve">         (fl.1454)</w:t>
      </w:r>
    </w:p>
    <w:p w14:paraId="3D55CCCF" w14:textId="77777777" w:rsidR="00AF6A30" w:rsidRDefault="00AF6A30" w:rsidP="00AF6A3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Shrewsbury. Tailor.</w:t>
      </w:r>
    </w:p>
    <w:p w14:paraId="1F9F029C" w14:textId="77777777" w:rsidR="00AF6A30" w:rsidRDefault="00AF6A30" w:rsidP="00AF6A30">
      <w:pPr>
        <w:pStyle w:val="NoSpacing"/>
        <w:rPr>
          <w:rFonts w:cs="Times New Roman"/>
          <w:lang w:val="en-US"/>
        </w:rPr>
      </w:pPr>
    </w:p>
    <w:p w14:paraId="3233D33E" w14:textId="77777777" w:rsidR="00AF6A30" w:rsidRDefault="00AF6A30" w:rsidP="00AF6A30">
      <w:pPr>
        <w:pStyle w:val="NoSpacing"/>
        <w:rPr>
          <w:rFonts w:cs="Times New Roman"/>
          <w:lang w:val="en-US"/>
        </w:rPr>
      </w:pPr>
    </w:p>
    <w:p w14:paraId="093BD0B0" w14:textId="77777777" w:rsidR="00AF6A30" w:rsidRDefault="00AF6A30" w:rsidP="00AF6A3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1454</w:t>
      </w:r>
      <w:r>
        <w:rPr>
          <w:rFonts w:cs="Times New Roman"/>
          <w:lang w:val="en-US"/>
        </w:rPr>
        <w:tab/>
        <w:t>Rose Mighen, widow of William Mighan, brought an appeal of homicide</w:t>
      </w:r>
    </w:p>
    <w:p w14:paraId="56C19746" w14:textId="77777777" w:rsidR="00AF6A30" w:rsidRDefault="00AF6A30" w:rsidP="00AF6A3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against him and many others.</w:t>
      </w:r>
    </w:p>
    <w:p w14:paraId="5BD54021" w14:textId="77777777" w:rsidR="00AF6A30" w:rsidRDefault="00AF6A30" w:rsidP="00AF6A3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D9130C">
          <w:rPr>
            <w:rStyle w:val="Hyperlink"/>
            <w:rFonts w:cs="Times New Roman"/>
            <w:lang w:val="en-US"/>
          </w:rPr>
          <w:t>https://waalt.uh.edu/index.php/KB27/771</w:t>
        </w:r>
      </w:hyperlink>
      <w:r>
        <w:rPr>
          <w:rFonts w:cs="Times New Roman"/>
          <w:lang w:val="en-US"/>
        </w:rPr>
        <w:t xml:space="preserve"> )</w:t>
      </w:r>
    </w:p>
    <w:p w14:paraId="1F0A1AD1" w14:textId="77777777" w:rsidR="00AF6A30" w:rsidRDefault="00AF6A30" w:rsidP="00AF6A30">
      <w:pPr>
        <w:pStyle w:val="NoSpacing"/>
        <w:rPr>
          <w:rFonts w:cs="Times New Roman"/>
          <w:lang w:val="en-US"/>
        </w:rPr>
      </w:pPr>
    </w:p>
    <w:p w14:paraId="61B37BD2" w14:textId="77777777" w:rsidR="00AF6A30" w:rsidRDefault="00AF6A30" w:rsidP="00AF6A30">
      <w:pPr>
        <w:pStyle w:val="NoSpacing"/>
        <w:rPr>
          <w:rFonts w:cs="Times New Roman"/>
          <w:lang w:val="en-US"/>
        </w:rPr>
      </w:pPr>
    </w:p>
    <w:p w14:paraId="3DA21476" w14:textId="77777777" w:rsidR="00AF6A30" w:rsidRDefault="00AF6A30" w:rsidP="00AF6A30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21 December 2025</w:t>
      </w:r>
    </w:p>
    <w:p w14:paraId="745FFE8F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3FF2E" w14:textId="77777777" w:rsidR="007B0019" w:rsidRDefault="007B0019" w:rsidP="00086E2C">
      <w:pPr>
        <w:spacing w:after="0" w:line="240" w:lineRule="auto"/>
      </w:pPr>
      <w:r>
        <w:separator/>
      </w:r>
    </w:p>
  </w:endnote>
  <w:endnote w:type="continuationSeparator" w:id="0">
    <w:p w14:paraId="67550FB5" w14:textId="77777777" w:rsidR="007B0019" w:rsidRDefault="007B0019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FC16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83AE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26BC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41FF1" w14:textId="77777777" w:rsidR="007B0019" w:rsidRDefault="007B0019" w:rsidP="00086E2C">
      <w:pPr>
        <w:spacing w:after="0" w:line="240" w:lineRule="auto"/>
      </w:pPr>
      <w:r>
        <w:separator/>
      </w:r>
    </w:p>
  </w:footnote>
  <w:footnote w:type="continuationSeparator" w:id="0">
    <w:p w14:paraId="44221860" w14:textId="77777777" w:rsidR="007B0019" w:rsidRDefault="007B0019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525B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3FEE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67AC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A30"/>
    <w:rsid w:val="00086E2C"/>
    <w:rsid w:val="000A2E7A"/>
    <w:rsid w:val="002244B7"/>
    <w:rsid w:val="00314D94"/>
    <w:rsid w:val="005435B9"/>
    <w:rsid w:val="00617568"/>
    <w:rsid w:val="006E68FA"/>
    <w:rsid w:val="007B0019"/>
    <w:rsid w:val="008E56AD"/>
    <w:rsid w:val="00AF65CA"/>
    <w:rsid w:val="00AF6A30"/>
    <w:rsid w:val="00D82E0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2BB65"/>
  <w15:chartTrackingRefBased/>
  <w15:docId w15:val="{C5C1298A-6DE6-4F2E-91C7-FDBA4A811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AF6A3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7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2026-05-26T20:11:00Z</dcterms:created>
  <dcterms:modified xsi:type="dcterms:W3CDTF">2026-05-26T20:12:00Z</dcterms:modified>
</cp:coreProperties>
</file>