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B97B82" w14:textId="77777777" w:rsidR="00CC42CA" w:rsidRDefault="00CC42CA" w:rsidP="00CC42C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BRYDDESHALE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(fl.1417)</w:t>
      </w:r>
    </w:p>
    <w:p w14:paraId="60C414C6" w14:textId="77777777" w:rsidR="00CC42CA" w:rsidRDefault="00CC42CA" w:rsidP="00CC42C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Man-at-arms.</w:t>
      </w:r>
    </w:p>
    <w:p w14:paraId="5D5DD502" w14:textId="77777777" w:rsidR="00CC42CA" w:rsidRDefault="00CC42CA" w:rsidP="00CC42C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3C188D6" w14:textId="77777777" w:rsidR="00CC42CA" w:rsidRDefault="00CC42CA" w:rsidP="00CC42C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2AB7526" w14:textId="77777777" w:rsidR="00CC42CA" w:rsidRDefault="00CC42CA" w:rsidP="00CC42C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1417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on the expedition to France under the command of Thomas </w:t>
      </w:r>
    </w:p>
    <w:p w14:paraId="66BA12F0" w14:textId="77777777" w:rsidR="00CC42CA" w:rsidRDefault="00CC42CA" w:rsidP="00CC42C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Montague, Earl of Salisbury(q.v.).</w:t>
      </w:r>
    </w:p>
    <w:p w14:paraId="0B755CC1" w14:textId="77777777" w:rsidR="00CC42CA" w:rsidRDefault="00CC42CA" w:rsidP="00CC42C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(ref. T.N.A., E101/51/2, m9, from the AHRC-funded ‘The Soldier in Later</w:t>
      </w:r>
    </w:p>
    <w:p w14:paraId="30740A3E" w14:textId="77777777" w:rsidR="00CC42CA" w:rsidRDefault="00CC42CA" w:rsidP="00CC42C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Medieval England Online Database’ </w:t>
      </w:r>
      <w:hyperlink r:id="rId6" w:history="1">
        <w:r w:rsidRPr="003D3C33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www.medievalsoldier.org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>, accessed</w:t>
      </w:r>
    </w:p>
    <w:p w14:paraId="6EB9B3DA" w14:textId="77777777" w:rsidR="00CC42CA" w:rsidRDefault="00CC42CA" w:rsidP="00CC42C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19 April 2020)</w:t>
      </w:r>
    </w:p>
    <w:p w14:paraId="6535AF66" w14:textId="77777777" w:rsidR="00CC42CA" w:rsidRDefault="00CC42CA" w:rsidP="00CC42C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796C9F9" w14:textId="77777777" w:rsidR="00CC42CA" w:rsidRDefault="00CC42CA" w:rsidP="00CC42C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ECF4134" w14:textId="77777777" w:rsidR="00CC42CA" w:rsidRDefault="00CC42CA" w:rsidP="00CC42C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19 November 2025</w:t>
      </w:r>
    </w:p>
    <w:p w14:paraId="71E35727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BD864C" w14:textId="77777777" w:rsidR="00063DFE" w:rsidRDefault="00063DFE" w:rsidP="00086E2C">
      <w:pPr>
        <w:spacing w:after="0" w:line="240" w:lineRule="auto"/>
      </w:pPr>
      <w:r>
        <w:separator/>
      </w:r>
    </w:p>
  </w:endnote>
  <w:endnote w:type="continuationSeparator" w:id="0">
    <w:p w14:paraId="57BF6315" w14:textId="77777777" w:rsidR="00063DFE" w:rsidRDefault="00063DFE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42C971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648E7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8CD1D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8B1DE0" w14:textId="77777777" w:rsidR="00063DFE" w:rsidRDefault="00063DFE" w:rsidP="00086E2C">
      <w:pPr>
        <w:spacing w:after="0" w:line="240" w:lineRule="auto"/>
      </w:pPr>
      <w:r>
        <w:separator/>
      </w:r>
    </w:p>
  </w:footnote>
  <w:footnote w:type="continuationSeparator" w:id="0">
    <w:p w14:paraId="523E66CF" w14:textId="77777777" w:rsidR="00063DFE" w:rsidRDefault="00063DFE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D1478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1084F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E62A3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2CA"/>
    <w:rsid w:val="00063DFE"/>
    <w:rsid w:val="00086E2C"/>
    <w:rsid w:val="000A2E7A"/>
    <w:rsid w:val="002244B7"/>
    <w:rsid w:val="00314D94"/>
    <w:rsid w:val="00617568"/>
    <w:rsid w:val="006E68FA"/>
    <w:rsid w:val="00CC42CA"/>
    <w:rsid w:val="00EC2718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282D6F"/>
  <w15:chartTrackingRefBased/>
  <w15:docId w15:val="{7A66A0FA-1EEB-437D-880B-4E3DAA93D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CC42CA"/>
    <w:pPr>
      <w:spacing w:after="0" w:line="240" w:lineRule="auto"/>
    </w:pPr>
    <w:rPr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CC42CA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soldier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55</Words>
  <Characters>328</Characters>
  <Application>Microsoft Office Word</Application>
  <DocSecurity>0</DocSecurity>
  <Lines>14</Lines>
  <Paragraphs>10</Paragraphs>
  <ScaleCrop>false</ScaleCrop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2026-01-09T14:48:00Z</dcterms:created>
  <dcterms:modified xsi:type="dcterms:W3CDTF">2026-01-09T14:48:00Z</dcterms:modified>
</cp:coreProperties>
</file>