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B2D" w:rsidRDefault="004D4B2D" w:rsidP="004D4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BRWSTERE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D4B2D" w:rsidRDefault="004D4B2D" w:rsidP="004D4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4B2D" w:rsidRDefault="004D4B2D" w:rsidP="004D4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4B2D" w:rsidRDefault="004D4B2D" w:rsidP="004D4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York Castle into</w:t>
      </w:r>
    </w:p>
    <w:p w:rsidR="004D4B2D" w:rsidRDefault="004D4B2D" w:rsidP="004D4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Lutterell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D4B2D" w:rsidRDefault="004D4B2D" w:rsidP="004D4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959C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21-32)</w:t>
      </w:r>
    </w:p>
    <w:p w:rsidR="004D4B2D" w:rsidRDefault="004D4B2D" w:rsidP="004D4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4B2D" w:rsidRDefault="004D4B2D" w:rsidP="004D4B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D4B2D" w:rsidRDefault="004D4B2D" w:rsidP="004D4B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  <w:bookmarkStart w:id="0" w:name="_GoBack"/>
      <w:bookmarkEnd w:id="0"/>
    </w:p>
    <w:sectPr w:rsidR="00DD5B8A" w:rsidRPr="004D4B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B2D" w:rsidRDefault="004D4B2D" w:rsidP="00564E3C">
      <w:pPr>
        <w:spacing w:after="0" w:line="240" w:lineRule="auto"/>
      </w:pPr>
      <w:r>
        <w:separator/>
      </w:r>
    </w:p>
  </w:endnote>
  <w:endnote w:type="continuationSeparator" w:id="0">
    <w:p w:rsidR="004D4B2D" w:rsidRDefault="004D4B2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D4B2D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B2D" w:rsidRDefault="004D4B2D" w:rsidP="00564E3C">
      <w:pPr>
        <w:spacing w:after="0" w:line="240" w:lineRule="auto"/>
      </w:pPr>
      <w:r>
        <w:separator/>
      </w:r>
    </w:p>
  </w:footnote>
  <w:footnote w:type="continuationSeparator" w:id="0">
    <w:p w:rsidR="004D4B2D" w:rsidRDefault="004D4B2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B2D"/>
    <w:rsid w:val="00372DC6"/>
    <w:rsid w:val="004D4B2D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4123F"/>
  <w15:chartTrackingRefBased/>
  <w15:docId w15:val="{3E8BFA4C-FAAB-43CF-8D9C-25B14AD2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D4B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2015-10-10T19:14:00Z</dcterms:created>
  <dcterms:modified xsi:type="dcterms:W3CDTF">2015-10-10T19:15:00Z</dcterms:modified>
</cp:coreProperties>
</file>