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F7" w:rsidRDefault="005658F7" w:rsidP="005658F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Edmund BROWENYNG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658F7" w:rsidRDefault="005658F7" w:rsidP="005658F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Clerk.</w:t>
      </w:r>
    </w:p>
    <w:p w:rsidR="005658F7" w:rsidRDefault="005658F7" w:rsidP="005658F7">
      <w:pPr>
        <w:rPr>
          <w:rFonts w:ascii="Times New Roman" w:eastAsia="Calibri" w:hAnsi="Times New Roman" w:cs="Times New Roman"/>
        </w:rPr>
      </w:pPr>
    </w:p>
    <w:p w:rsidR="005658F7" w:rsidRDefault="005658F7" w:rsidP="005658F7">
      <w:pPr>
        <w:rPr>
          <w:rFonts w:ascii="Times New Roman" w:eastAsia="Calibri" w:hAnsi="Times New Roman" w:cs="Times New Roman"/>
        </w:rPr>
      </w:pPr>
    </w:p>
    <w:p w:rsidR="005658F7" w:rsidRDefault="005658F7" w:rsidP="005658F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trespass against John Launder of London, yeoman(q.v.).</w:t>
      </w:r>
    </w:p>
    <w:p w:rsidR="005658F7" w:rsidRDefault="005658F7" w:rsidP="005658F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5658F7" w:rsidRDefault="005658F7" w:rsidP="005658F7">
      <w:pPr>
        <w:rPr>
          <w:rFonts w:ascii="Times New Roman" w:eastAsia="Calibri" w:hAnsi="Times New Roman" w:cs="Times New Roman"/>
        </w:rPr>
      </w:pPr>
    </w:p>
    <w:p w:rsidR="005658F7" w:rsidRDefault="005658F7" w:rsidP="005658F7">
      <w:pPr>
        <w:rPr>
          <w:rFonts w:ascii="Times New Roman" w:eastAsia="Calibri" w:hAnsi="Times New Roman" w:cs="Times New Roman"/>
        </w:rPr>
      </w:pPr>
    </w:p>
    <w:p w:rsidR="005658F7" w:rsidRDefault="005658F7" w:rsidP="005658F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5658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8F7" w:rsidRDefault="005658F7" w:rsidP="00E71FC3">
      <w:r>
        <w:separator/>
      </w:r>
    </w:p>
  </w:endnote>
  <w:endnote w:type="continuationSeparator" w:id="0">
    <w:p w:rsidR="005658F7" w:rsidRDefault="005658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8F7" w:rsidRDefault="005658F7" w:rsidP="00E71FC3">
      <w:r>
        <w:separator/>
      </w:r>
    </w:p>
  </w:footnote>
  <w:footnote w:type="continuationSeparator" w:id="0">
    <w:p w:rsidR="005658F7" w:rsidRDefault="005658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8F7"/>
    <w:rsid w:val="001A7C09"/>
    <w:rsid w:val="005658F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16034-E66C-49A6-8201-ADCAFDE1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658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2017-05-02T21:01:00Z</dcterms:created>
  <dcterms:modified xsi:type="dcterms:W3CDTF">2017-05-02T21:01:00Z</dcterms:modified>
</cp:coreProperties>
</file>