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044B7C" w14:textId="5F170D54" w:rsidR="008D54B9" w:rsidRDefault="008D54B9" w:rsidP="008D54B9">
      <w:pPr>
        <w:pStyle w:val="NoSpacing"/>
      </w:pPr>
      <w:r>
        <w:rPr>
          <w:u w:val="single"/>
        </w:rPr>
        <w:t>Roger BRUYSS</w:t>
      </w:r>
      <w:r>
        <w:t xml:space="preserve">      </w:t>
      </w:r>
      <w:r>
        <w:t>(fl.144</w:t>
      </w:r>
      <w:r>
        <w:t>9</w:t>
      </w:r>
      <w:r>
        <w:t>)</w:t>
      </w:r>
    </w:p>
    <w:p w14:paraId="46D09828" w14:textId="469688DB" w:rsidR="008D54B9" w:rsidRDefault="008D54B9" w:rsidP="008D54B9">
      <w:pPr>
        <w:pStyle w:val="NoSpacing"/>
      </w:pPr>
      <w:r>
        <w:t xml:space="preserve">of </w:t>
      </w:r>
      <w:proofErr w:type="spellStart"/>
      <w:r>
        <w:t>St.Nicholas</w:t>
      </w:r>
      <w:proofErr w:type="spellEnd"/>
      <w:r>
        <w:t>’ Priory, Exeter.</w:t>
      </w:r>
    </w:p>
    <w:p w14:paraId="4B6A14A4" w14:textId="77777777" w:rsidR="008D54B9" w:rsidRDefault="008D54B9" w:rsidP="008D54B9">
      <w:pPr>
        <w:pStyle w:val="NoSpacing"/>
      </w:pPr>
    </w:p>
    <w:p w14:paraId="3FA6B6D0" w14:textId="77777777" w:rsidR="008D54B9" w:rsidRDefault="008D54B9" w:rsidP="008D54B9">
      <w:pPr>
        <w:pStyle w:val="NoSpacing"/>
      </w:pPr>
    </w:p>
    <w:p w14:paraId="79C01E3A" w14:textId="6AE1BC60" w:rsidR="008D54B9" w:rsidRDefault="008D54B9" w:rsidP="008D54B9">
      <w:pPr>
        <w:pStyle w:val="NoSpacing"/>
      </w:pPr>
      <w:r>
        <w:t xml:space="preserve">  8 Mar.1449</w:t>
      </w:r>
      <w:r>
        <w:tab/>
        <w:t xml:space="preserve">He was ordained </w:t>
      </w:r>
      <w:r>
        <w:t>subdeacon.</w:t>
      </w:r>
    </w:p>
    <w:p w14:paraId="5A54A103" w14:textId="60280214" w:rsidR="008D54B9" w:rsidRDefault="008D54B9" w:rsidP="008D54B9">
      <w:pPr>
        <w:pStyle w:val="NoSpacing"/>
      </w:pPr>
      <w:r>
        <w:tab/>
      </w:r>
      <w:r>
        <w:tab/>
        <w:t>(“Register of Edmund Lacy, Bishop of Exeter 1420-55” part 4 p.2</w:t>
      </w:r>
      <w:r>
        <w:t>23</w:t>
      </w:r>
      <w:bookmarkStart w:id="0" w:name="_GoBack"/>
      <w:bookmarkEnd w:id="0"/>
      <w:r>
        <w:t>)</w:t>
      </w:r>
    </w:p>
    <w:p w14:paraId="7BB1D95C" w14:textId="77777777" w:rsidR="008D54B9" w:rsidRDefault="008D54B9" w:rsidP="008D54B9">
      <w:pPr>
        <w:pStyle w:val="NoSpacing"/>
      </w:pPr>
    </w:p>
    <w:p w14:paraId="70ECA67D" w14:textId="77777777" w:rsidR="008D54B9" w:rsidRDefault="008D54B9" w:rsidP="008D54B9">
      <w:pPr>
        <w:pStyle w:val="NoSpacing"/>
      </w:pPr>
    </w:p>
    <w:p w14:paraId="41BC0438" w14:textId="77777777" w:rsidR="008D54B9" w:rsidRPr="00DA5357" w:rsidRDefault="008D54B9" w:rsidP="008D54B9">
      <w:pPr>
        <w:pStyle w:val="NoSpacing"/>
      </w:pPr>
      <w:r>
        <w:t>5 February 2020</w:t>
      </w:r>
    </w:p>
    <w:p w14:paraId="37F8F71C" w14:textId="64FAA717" w:rsidR="006B2F86" w:rsidRPr="008D54B9" w:rsidRDefault="008D54B9" w:rsidP="00E71FC3">
      <w:pPr>
        <w:pStyle w:val="NoSpacing"/>
      </w:pPr>
    </w:p>
    <w:sectPr w:rsidR="006B2F86" w:rsidRPr="008D54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CBEA4B" w14:textId="77777777" w:rsidR="008D54B9" w:rsidRDefault="008D54B9" w:rsidP="00E71FC3">
      <w:pPr>
        <w:spacing w:after="0" w:line="240" w:lineRule="auto"/>
      </w:pPr>
      <w:r>
        <w:separator/>
      </w:r>
    </w:p>
  </w:endnote>
  <w:endnote w:type="continuationSeparator" w:id="0">
    <w:p w14:paraId="0A6E73D9" w14:textId="77777777" w:rsidR="008D54B9" w:rsidRDefault="008D54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302D6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7A606B" w14:textId="77777777" w:rsidR="008D54B9" w:rsidRDefault="008D54B9" w:rsidP="00E71FC3">
      <w:pPr>
        <w:spacing w:after="0" w:line="240" w:lineRule="auto"/>
      </w:pPr>
      <w:r>
        <w:separator/>
      </w:r>
    </w:p>
  </w:footnote>
  <w:footnote w:type="continuationSeparator" w:id="0">
    <w:p w14:paraId="0B2FF163" w14:textId="77777777" w:rsidR="008D54B9" w:rsidRDefault="008D54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4B9"/>
    <w:rsid w:val="001A7C09"/>
    <w:rsid w:val="00577BD5"/>
    <w:rsid w:val="006A1F77"/>
    <w:rsid w:val="00733BE7"/>
    <w:rsid w:val="008D54B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B950B"/>
  <w15:chartTrackingRefBased/>
  <w15:docId w15:val="{2EAF5938-CC40-43F7-A2AC-4AB6F9E49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2020-02-05T21:29:00Z</dcterms:created>
  <dcterms:modified xsi:type="dcterms:W3CDTF">2020-02-05T21:32:00Z</dcterms:modified>
</cp:coreProperties>
</file>