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E86F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BRUYSE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fl.1406-12)</w:t>
      </w:r>
    </w:p>
    <w:p w14:paraId="1F50B10F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</w:p>
    <w:p w14:paraId="75A551E8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</w:p>
    <w:p w14:paraId="624419BB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1406-12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Gloucestershire.</w:t>
      </w:r>
    </w:p>
    <w:p w14:paraId="699BFCDD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04093A3" w14:textId="77777777" w:rsidR="00373935" w:rsidRDefault="00373935" w:rsidP="0037393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p.90)</w:t>
      </w:r>
    </w:p>
    <w:p w14:paraId="686C9686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</w:p>
    <w:p w14:paraId="28D7895E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</w:p>
    <w:p w14:paraId="6FBDAA32" w14:textId="77777777" w:rsidR="00373935" w:rsidRDefault="00373935" w:rsidP="003739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6DA64041" w14:textId="77777777" w:rsidR="006B2F86" w:rsidRPr="00E71FC3" w:rsidRDefault="003739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F77F1" w14:textId="77777777" w:rsidR="00373935" w:rsidRDefault="00373935" w:rsidP="00E71FC3">
      <w:r>
        <w:separator/>
      </w:r>
    </w:p>
  </w:endnote>
  <w:endnote w:type="continuationSeparator" w:id="0">
    <w:p w14:paraId="3B7641AF" w14:textId="77777777" w:rsidR="00373935" w:rsidRDefault="003739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8EC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BEE4F" w14:textId="77777777" w:rsidR="00373935" w:rsidRDefault="00373935" w:rsidP="00E71FC3">
      <w:r>
        <w:separator/>
      </w:r>
    </w:p>
  </w:footnote>
  <w:footnote w:type="continuationSeparator" w:id="0">
    <w:p w14:paraId="3411839B" w14:textId="77777777" w:rsidR="00373935" w:rsidRDefault="003739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35"/>
    <w:rsid w:val="001A7C09"/>
    <w:rsid w:val="003739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DF50"/>
  <w15:chartTrackingRefBased/>
  <w15:docId w15:val="{7070DC39-7EB7-427B-BC3D-4C075630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9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2018-10-02T19:34:00Z</dcterms:created>
  <dcterms:modified xsi:type="dcterms:W3CDTF">2018-10-02T19:35:00Z</dcterms:modified>
</cp:coreProperties>
</file>