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F7EF7" w14:textId="77777777" w:rsidR="00012077" w:rsidRDefault="00012077" w:rsidP="000120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BRUYN</w:t>
      </w:r>
      <w:r>
        <w:rPr>
          <w:rFonts w:ascii="Times New Roman" w:hAnsi="Times New Roman" w:cs="Times New Roman"/>
        </w:rPr>
        <w:t xml:space="preserve">     (fl.1484)</w:t>
      </w:r>
    </w:p>
    <w:p w14:paraId="33A6A4B2" w14:textId="77777777" w:rsidR="00012077" w:rsidRDefault="00012077" w:rsidP="000120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Rochester, Kent. Gentleman.</w:t>
      </w:r>
    </w:p>
    <w:p w14:paraId="1B0907C6" w14:textId="77777777" w:rsidR="00012077" w:rsidRDefault="00012077" w:rsidP="00012077">
      <w:pPr>
        <w:rPr>
          <w:rFonts w:ascii="Times New Roman" w:hAnsi="Times New Roman" w:cs="Times New Roman"/>
        </w:rPr>
      </w:pPr>
    </w:p>
    <w:p w14:paraId="447BF8DE" w14:textId="77777777" w:rsidR="00012077" w:rsidRDefault="00012077" w:rsidP="00012077">
      <w:pPr>
        <w:rPr>
          <w:rFonts w:ascii="Times New Roman" w:hAnsi="Times New Roman" w:cs="Times New Roman"/>
        </w:rPr>
      </w:pPr>
    </w:p>
    <w:p w14:paraId="6307307E" w14:textId="77777777" w:rsidR="00012077" w:rsidRDefault="00012077" w:rsidP="000120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Rikhyll(q.v.) brought a plaint of debt against him, as the executor</w:t>
      </w:r>
    </w:p>
    <w:p w14:paraId="25DC356E" w14:textId="77777777" w:rsidR="00012077" w:rsidRDefault="00012077" w:rsidP="000120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Robert Quykerell(q.v.), and Richard Brakynburgh of Strood(q.v.).</w:t>
      </w:r>
    </w:p>
    <w:p w14:paraId="0BFA86C5" w14:textId="6354646B" w:rsidR="00012077" w:rsidRDefault="00012077" w:rsidP="000120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="00232EE3" w:rsidRPr="00DF2D2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D2B70A7" w14:textId="77777777" w:rsidR="00232EE3" w:rsidRDefault="00232EE3" w:rsidP="00232EE3">
      <w:pPr>
        <w:pStyle w:val="NoSpacing"/>
        <w:rPr>
          <w:lang w:val="en-US"/>
        </w:rPr>
      </w:pPr>
      <w:r>
        <w:rPr>
          <w:lang w:val="en-US"/>
        </w:rPr>
        <w:tab/>
        <w:t>1496</w:t>
      </w:r>
      <w:r>
        <w:rPr>
          <w:lang w:val="en-US"/>
        </w:rPr>
        <w:tab/>
        <w:t>He and Simon Awncell of London, draper(q.v.), brought a plaint of</w:t>
      </w:r>
    </w:p>
    <w:p w14:paraId="668D8D5C" w14:textId="77777777" w:rsidR="00232EE3" w:rsidRDefault="00232EE3" w:rsidP="00232EE3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debt for damages against Thomas Bourn of London, armourer(q.v.).</w:t>
      </w:r>
    </w:p>
    <w:p w14:paraId="12AF230C" w14:textId="5F74E254" w:rsidR="00232EE3" w:rsidRDefault="00232EE3" w:rsidP="00232EE3">
      <w:pPr>
        <w:ind w:left="720" w:firstLine="720"/>
        <w:rPr>
          <w:rFonts w:ascii="Times New Roman" w:hAnsi="Times New Roman" w:cs="Times New Roman"/>
        </w:rPr>
      </w:pPr>
      <w:r>
        <w:rPr>
          <w:rFonts w:cs="Times New Roman"/>
          <w:lang w:val="en-US"/>
        </w:rPr>
        <w:t xml:space="preserve">( </w:t>
      </w:r>
      <w:hyperlink r:id="rId7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2510E3D2" w14:textId="77777777" w:rsidR="00012077" w:rsidRDefault="00012077" w:rsidP="00012077">
      <w:pPr>
        <w:rPr>
          <w:rFonts w:ascii="Times New Roman" w:hAnsi="Times New Roman" w:cs="Times New Roman"/>
        </w:rPr>
      </w:pPr>
    </w:p>
    <w:p w14:paraId="1400C83B" w14:textId="77777777" w:rsidR="00012077" w:rsidRDefault="00012077" w:rsidP="00012077">
      <w:pPr>
        <w:rPr>
          <w:rFonts w:ascii="Times New Roman" w:hAnsi="Times New Roman" w:cs="Times New Roman"/>
        </w:rPr>
      </w:pPr>
    </w:p>
    <w:p w14:paraId="2A3671F0" w14:textId="7D0E4A35" w:rsidR="00EB0AE7" w:rsidRDefault="00012077" w:rsidP="00012077">
      <w:pPr>
        <w:pStyle w:val="NoSpacing"/>
      </w:pPr>
      <w:r>
        <w:t>21 November 2018</w:t>
      </w:r>
    </w:p>
    <w:p w14:paraId="10AA1E4D" w14:textId="4C826332" w:rsidR="00232EE3" w:rsidRPr="00E71FC3" w:rsidRDefault="00232EE3" w:rsidP="00012077">
      <w:pPr>
        <w:pStyle w:val="NoSpacing"/>
      </w:pPr>
      <w:r>
        <w:t>18 September 2026</w:t>
      </w:r>
    </w:p>
    <w:sectPr w:rsidR="00232EE3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F1D70" w14:textId="77777777" w:rsidR="00EB0AE7" w:rsidRDefault="00EB0AE7" w:rsidP="00E71FC3">
      <w:r>
        <w:separator/>
      </w:r>
    </w:p>
  </w:endnote>
  <w:endnote w:type="continuationSeparator" w:id="0">
    <w:p w14:paraId="0FEE9A21" w14:textId="77777777" w:rsidR="00EB0AE7" w:rsidRDefault="00EB0AE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9586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7752E" w14:textId="77777777" w:rsidR="00EB0AE7" w:rsidRDefault="00EB0AE7" w:rsidP="00E71FC3">
      <w:r>
        <w:separator/>
      </w:r>
    </w:p>
  </w:footnote>
  <w:footnote w:type="continuationSeparator" w:id="0">
    <w:p w14:paraId="1FECE177" w14:textId="77777777" w:rsidR="00EB0AE7" w:rsidRDefault="00EB0AE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077"/>
    <w:rsid w:val="00012077"/>
    <w:rsid w:val="001A7C09"/>
    <w:rsid w:val="00232EE3"/>
    <w:rsid w:val="00577BD5"/>
    <w:rsid w:val="00656CBA"/>
    <w:rsid w:val="006A1F77"/>
    <w:rsid w:val="00733BE7"/>
    <w:rsid w:val="00AB52E8"/>
    <w:rsid w:val="00B16D3F"/>
    <w:rsid w:val="00BB41AC"/>
    <w:rsid w:val="00BB6BAD"/>
    <w:rsid w:val="00E71FC3"/>
    <w:rsid w:val="00EB0AE7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0AB8A"/>
  <w15:chartTrackingRefBased/>
  <w15:docId w15:val="{C910DE77-7583-4064-BF59-EAC3F8807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07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32E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2E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KB27/93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2018-11-30T10:53:00Z</dcterms:created>
  <dcterms:modified xsi:type="dcterms:W3CDTF">2026-09-18T13:37:00Z</dcterms:modified>
</cp:coreProperties>
</file>