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AF907" w14:textId="77777777" w:rsidR="0053622D" w:rsidRDefault="0053622D" w:rsidP="005362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Thomas BRUYN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BREWEYNE)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(fl.1478)</w:t>
      </w:r>
    </w:p>
    <w:p w14:paraId="6CA06173" w14:textId="77777777" w:rsidR="0053622D" w:rsidRDefault="0053622D" w:rsidP="005362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Rowner</w:t>
      </w:r>
      <w:proofErr w:type="spellEnd"/>
      <w:r>
        <w:rPr>
          <w:rFonts w:ascii="Times New Roman" w:hAnsi="Times New Roman" w:cs="Times New Roman"/>
          <w:sz w:val="24"/>
          <w:szCs w:val="24"/>
        </w:rPr>
        <w:t>, Hampshire. Esquire.</w:t>
      </w:r>
    </w:p>
    <w:p w14:paraId="5FC765CC" w14:textId="77777777" w:rsidR="0053622D" w:rsidRDefault="0053622D" w:rsidP="005362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992809" w14:textId="77777777" w:rsidR="0053622D" w:rsidRDefault="0053622D" w:rsidP="005362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A1D4CF" w14:textId="77777777" w:rsidR="0053622D" w:rsidRDefault="0053622D" w:rsidP="005362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Nov.1478</w:t>
      </w:r>
      <w:r>
        <w:rPr>
          <w:rFonts w:ascii="Times New Roman" w:hAnsi="Times New Roman" w:cs="Times New Roman"/>
          <w:sz w:val="24"/>
          <w:szCs w:val="24"/>
        </w:rPr>
        <w:tab/>
        <w:t>He was pardoned for not appearing to answer William Parker of London,</w:t>
      </w:r>
    </w:p>
    <w:p w14:paraId="286DE6A3" w14:textId="77777777" w:rsidR="0053622D" w:rsidRDefault="0053622D" w:rsidP="005362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tailor(q.v.)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Paupeday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Odimer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touching debts of </w:t>
      </w:r>
    </w:p>
    <w:p w14:paraId="1B35C219" w14:textId="77777777" w:rsidR="0053622D" w:rsidRDefault="0053622D" w:rsidP="005362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71s 4d and </w:t>
      </w:r>
      <w:proofErr w:type="gramStart"/>
      <w:r>
        <w:rPr>
          <w:rFonts w:ascii="Times New Roman" w:hAnsi="Times New Roman" w:cs="Times New Roman"/>
          <w:sz w:val="24"/>
          <w:szCs w:val="24"/>
        </w:rPr>
        <w:t>£16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respectively.   (C.P.R. 1476-85 p.86)</w:t>
      </w:r>
    </w:p>
    <w:p w14:paraId="78640C79" w14:textId="77777777" w:rsidR="0053622D" w:rsidRDefault="0053622D" w:rsidP="005362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3F8488" w14:textId="77777777" w:rsidR="0053622D" w:rsidRDefault="0053622D" w:rsidP="005362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CC1192" w14:textId="77777777" w:rsidR="0053622D" w:rsidRDefault="0053622D" w:rsidP="005362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2021</w:t>
      </w:r>
    </w:p>
    <w:p w14:paraId="2372FF2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3F585C" w14:textId="77777777" w:rsidR="0053622D" w:rsidRDefault="0053622D" w:rsidP="009139A6">
      <w:r>
        <w:separator/>
      </w:r>
    </w:p>
  </w:endnote>
  <w:endnote w:type="continuationSeparator" w:id="0">
    <w:p w14:paraId="42B93868" w14:textId="77777777" w:rsidR="0053622D" w:rsidRDefault="005362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997E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909D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65A7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B23F07" w14:textId="77777777" w:rsidR="0053622D" w:rsidRDefault="0053622D" w:rsidP="009139A6">
      <w:r>
        <w:separator/>
      </w:r>
    </w:p>
  </w:footnote>
  <w:footnote w:type="continuationSeparator" w:id="0">
    <w:p w14:paraId="53702F15" w14:textId="77777777" w:rsidR="0053622D" w:rsidRDefault="005362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A4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EE29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33FC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22D"/>
    <w:rsid w:val="000666E0"/>
    <w:rsid w:val="002510B7"/>
    <w:rsid w:val="0053622D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DB22F"/>
  <w15:chartTrackingRefBased/>
  <w15:docId w15:val="{9A19EB6E-498F-4568-A92B-DD8ED7054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2021-03-24T15:46:00Z</dcterms:created>
  <dcterms:modified xsi:type="dcterms:W3CDTF">2021-03-24T15:47:00Z</dcterms:modified>
</cp:coreProperties>
</file>