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0E694" w14:textId="77777777" w:rsidR="00C65AF2" w:rsidRDefault="00C65AF2" w:rsidP="00C65A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BRUYN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fl.1498)</w:t>
      </w:r>
    </w:p>
    <w:p w14:paraId="230A99F4" w14:textId="77777777" w:rsidR="00C65AF2" w:rsidRDefault="00C65AF2" w:rsidP="00C65A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Oure, Hampshire. Husbandman.</w:t>
      </w:r>
    </w:p>
    <w:p w14:paraId="68C0E57A" w14:textId="77777777" w:rsidR="00C65AF2" w:rsidRDefault="00C65AF2" w:rsidP="00C65AF2">
      <w:pPr>
        <w:pStyle w:val="NoSpacing"/>
        <w:rPr>
          <w:rFonts w:cs="Times New Roman"/>
          <w:szCs w:val="24"/>
        </w:rPr>
      </w:pPr>
    </w:p>
    <w:p w14:paraId="4B30703B" w14:textId="77777777" w:rsidR="00C65AF2" w:rsidRDefault="00C65AF2" w:rsidP="00C65AF2">
      <w:pPr>
        <w:pStyle w:val="NoSpacing"/>
        <w:rPr>
          <w:rFonts w:cs="Times New Roman"/>
          <w:szCs w:val="24"/>
        </w:rPr>
      </w:pPr>
    </w:p>
    <w:p w14:paraId="1C4E6B64" w14:textId="77777777" w:rsidR="00C65AF2" w:rsidRDefault="00C65AF2" w:rsidP="00C65A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1498</w:t>
      </w:r>
      <w:r>
        <w:rPr>
          <w:rFonts w:cs="Times New Roman"/>
          <w:szCs w:val="24"/>
        </w:rPr>
        <w:tab/>
        <w:t>Henry Mabson(q.v.) brought a plaint of debt against him and four others.</w:t>
      </w:r>
    </w:p>
    <w:p w14:paraId="077A9AA5" w14:textId="77777777" w:rsidR="00C65AF2" w:rsidRDefault="00C65AF2" w:rsidP="00C65A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5A6699">
          <w:rPr>
            <w:rStyle w:val="Hyperlink"/>
            <w:rFonts w:cs="Times New Roman"/>
            <w:szCs w:val="24"/>
          </w:rPr>
          <w:t>https://waalt.uh.edu/index.php/CP40no943Index</w:t>
        </w:r>
      </w:hyperlink>
      <w:r>
        <w:rPr>
          <w:rFonts w:cs="Times New Roman"/>
          <w:szCs w:val="24"/>
        </w:rPr>
        <w:t xml:space="preserve"> )</w:t>
      </w:r>
    </w:p>
    <w:p w14:paraId="058B7214" w14:textId="77777777" w:rsidR="00C65AF2" w:rsidRDefault="00C65AF2" w:rsidP="00C65AF2">
      <w:pPr>
        <w:pStyle w:val="NoSpacing"/>
        <w:rPr>
          <w:rFonts w:cs="Times New Roman"/>
          <w:szCs w:val="24"/>
        </w:rPr>
      </w:pPr>
    </w:p>
    <w:p w14:paraId="51A41D57" w14:textId="77777777" w:rsidR="00C65AF2" w:rsidRDefault="00C65AF2" w:rsidP="00C65AF2">
      <w:pPr>
        <w:pStyle w:val="NoSpacing"/>
        <w:rPr>
          <w:rFonts w:cs="Times New Roman"/>
          <w:szCs w:val="24"/>
        </w:rPr>
      </w:pPr>
    </w:p>
    <w:p w14:paraId="200675AA" w14:textId="77777777" w:rsidR="00C65AF2" w:rsidRDefault="00C65AF2" w:rsidP="00C65A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January 2025</w:t>
      </w:r>
    </w:p>
    <w:p w14:paraId="77DD1A0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38D56" w14:textId="77777777" w:rsidR="00C65AF2" w:rsidRDefault="00C65AF2" w:rsidP="009139A6">
      <w:r>
        <w:separator/>
      </w:r>
    </w:p>
  </w:endnote>
  <w:endnote w:type="continuationSeparator" w:id="0">
    <w:p w14:paraId="6075AF6C" w14:textId="77777777" w:rsidR="00C65AF2" w:rsidRDefault="00C65AF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1CF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744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630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5D914" w14:textId="77777777" w:rsidR="00C65AF2" w:rsidRDefault="00C65AF2" w:rsidP="009139A6">
      <w:r>
        <w:separator/>
      </w:r>
    </w:p>
  </w:footnote>
  <w:footnote w:type="continuationSeparator" w:id="0">
    <w:p w14:paraId="4AB90711" w14:textId="77777777" w:rsidR="00C65AF2" w:rsidRDefault="00C65AF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F290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9676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FB97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AF2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65AF2"/>
    <w:rsid w:val="00C71834"/>
    <w:rsid w:val="00CB4ED9"/>
    <w:rsid w:val="00DB516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55619"/>
  <w15:chartTrackingRefBased/>
  <w15:docId w15:val="{0AD2F414-AB3F-4AD8-9E95-B0F9A7118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65A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43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2025-01-22T21:54:00Z</dcterms:created>
  <dcterms:modified xsi:type="dcterms:W3CDTF">2025-01-22T21:54:00Z</dcterms:modified>
</cp:coreProperties>
</file>