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E29FF9" w14:textId="77777777" w:rsidR="007D64C7" w:rsidRDefault="007D64C7" w:rsidP="007D64C7">
      <w:pPr>
        <w:pStyle w:val="NoSpacing"/>
      </w:pPr>
      <w:r>
        <w:rPr>
          <w:u w:val="single"/>
        </w:rPr>
        <w:t>Thomas BRUYN</w:t>
      </w:r>
      <w:r>
        <w:t xml:space="preserve">   </w:t>
      </w:r>
      <w:proofErr w:type="gramStart"/>
      <w:r>
        <w:t xml:space="preserve">   (</w:t>
      </w:r>
      <w:proofErr w:type="gramEnd"/>
      <w:r>
        <w:t>fl.1435)</w:t>
      </w:r>
    </w:p>
    <w:p w14:paraId="3C1FD638" w14:textId="77777777" w:rsidR="007D64C7" w:rsidRDefault="007D64C7" w:rsidP="007D64C7">
      <w:pPr>
        <w:pStyle w:val="NoSpacing"/>
      </w:pPr>
    </w:p>
    <w:p w14:paraId="2C69F61D" w14:textId="77777777" w:rsidR="007D64C7" w:rsidRDefault="007D64C7" w:rsidP="007D64C7">
      <w:pPr>
        <w:pStyle w:val="NoSpacing"/>
      </w:pPr>
    </w:p>
    <w:p w14:paraId="78139338" w14:textId="77777777" w:rsidR="007D64C7" w:rsidRDefault="007D64C7" w:rsidP="007D64C7">
      <w:pPr>
        <w:pStyle w:val="NoSpacing"/>
      </w:pPr>
      <w:r>
        <w:t>20 Oct.1435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Leominster,</w:t>
      </w:r>
    </w:p>
    <w:p w14:paraId="2203BFA2" w14:textId="77777777" w:rsidR="007D64C7" w:rsidRDefault="007D64C7" w:rsidP="007D64C7">
      <w:pPr>
        <w:pStyle w:val="NoSpacing"/>
      </w:pPr>
      <w:r>
        <w:tab/>
      </w:r>
      <w:r>
        <w:tab/>
        <w:t xml:space="preserve">Herefordshire, into lands of the late Thomas </w:t>
      </w:r>
      <w:proofErr w:type="spellStart"/>
      <w:r>
        <w:t>Fouleshurst</w:t>
      </w:r>
      <w:proofErr w:type="spellEnd"/>
      <w:r>
        <w:t>(q.v.).</w:t>
      </w:r>
    </w:p>
    <w:p w14:paraId="04DB8019" w14:textId="25F13156" w:rsidR="007D64C7" w:rsidRDefault="007D64C7" w:rsidP="007D64C7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24-305)</w:t>
      </w:r>
    </w:p>
    <w:p w14:paraId="2B21B18F" w14:textId="77777777" w:rsidR="004C28E9" w:rsidRDefault="004C28E9" w:rsidP="004C28E9">
      <w:pPr>
        <w:pStyle w:val="NoSpacing"/>
      </w:pPr>
      <w:r>
        <w:t>20 Oct.1435</w:t>
      </w:r>
      <w:r>
        <w:tab/>
        <w:t>He was a juror on the inquisition mandamus held on Leominster,</w:t>
      </w:r>
    </w:p>
    <w:p w14:paraId="46A589EC" w14:textId="77777777" w:rsidR="004C28E9" w:rsidRDefault="004C28E9" w:rsidP="004C28E9">
      <w:pPr>
        <w:pStyle w:val="NoSpacing"/>
      </w:pPr>
      <w:r>
        <w:tab/>
      </w:r>
      <w:r>
        <w:tab/>
        <w:t>Herefordshire, into lands of the late Katherine Parys(q.v.).</w:t>
      </w:r>
    </w:p>
    <w:p w14:paraId="57A90DCE" w14:textId="77777777" w:rsidR="004C28E9" w:rsidRDefault="004C28E9" w:rsidP="004C28E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24-313)</w:t>
      </w:r>
    </w:p>
    <w:p w14:paraId="30FE697D" w14:textId="77777777" w:rsidR="004C28E9" w:rsidRDefault="004C28E9" w:rsidP="007D64C7">
      <w:pPr>
        <w:pStyle w:val="NoSpacing"/>
      </w:pPr>
    </w:p>
    <w:p w14:paraId="73CDF52D" w14:textId="77777777" w:rsidR="007D64C7" w:rsidRDefault="007D64C7" w:rsidP="007D64C7">
      <w:pPr>
        <w:pStyle w:val="NoSpacing"/>
      </w:pPr>
    </w:p>
    <w:p w14:paraId="3F43C518" w14:textId="77777777" w:rsidR="007D64C7" w:rsidRDefault="007D64C7" w:rsidP="007D64C7">
      <w:pPr>
        <w:pStyle w:val="NoSpacing"/>
      </w:pPr>
    </w:p>
    <w:p w14:paraId="25ED0C67" w14:textId="0B838755" w:rsidR="006B2F86" w:rsidRDefault="007D64C7" w:rsidP="007D64C7">
      <w:pPr>
        <w:pStyle w:val="NoSpacing"/>
      </w:pPr>
      <w:r>
        <w:t>21 September 2017</w:t>
      </w:r>
    </w:p>
    <w:p w14:paraId="4FEB8625" w14:textId="2A4AD360" w:rsidR="004C28E9" w:rsidRPr="007D64C7" w:rsidRDefault="004C28E9" w:rsidP="007D64C7">
      <w:pPr>
        <w:pStyle w:val="NoSpacing"/>
      </w:pPr>
      <w:r>
        <w:t>16 April 2018</w:t>
      </w:r>
      <w:bookmarkStart w:id="0" w:name="_GoBack"/>
      <w:bookmarkEnd w:id="0"/>
    </w:p>
    <w:sectPr w:rsidR="004C28E9" w:rsidRPr="007D64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BA1B5B" w14:textId="77777777" w:rsidR="007D64C7" w:rsidRDefault="007D64C7" w:rsidP="00E71FC3">
      <w:pPr>
        <w:spacing w:after="0" w:line="240" w:lineRule="auto"/>
      </w:pPr>
      <w:r>
        <w:separator/>
      </w:r>
    </w:p>
  </w:endnote>
  <w:endnote w:type="continuationSeparator" w:id="0">
    <w:p w14:paraId="62344E10" w14:textId="77777777" w:rsidR="007D64C7" w:rsidRDefault="007D64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0F95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01875D" w14:textId="77777777" w:rsidR="007D64C7" w:rsidRDefault="007D64C7" w:rsidP="00E71FC3">
      <w:pPr>
        <w:spacing w:after="0" w:line="240" w:lineRule="auto"/>
      </w:pPr>
      <w:r>
        <w:separator/>
      </w:r>
    </w:p>
  </w:footnote>
  <w:footnote w:type="continuationSeparator" w:id="0">
    <w:p w14:paraId="669FFD51" w14:textId="77777777" w:rsidR="007D64C7" w:rsidRDefault="007D64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4C7"/>
    <w:rsid w:val="001A7C09"/>
    <w:rsid w:val="004C28E9"/>
    <w:rsid w:val="00577BD5"/>
    <w:rsid w:val="00656CBA"/>
    <w:rsid w:val="006A1F77"/>
    <w:rsid w:val="00733BE7"/>
    <w:rsid w:val="007D64C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6249C"/>
  <w15:chartTrackingRefBased/>
  <w15:docId w15:val="{94948C4B-C47F-4AFE-ADD8-2402FB2AE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2017-09-21T19:05:00Z</dcterms:created>
  <dcterms:modified xsi:type="dcterms:W3CDTF">2018-04-16T14:05:00Z</dcterms:modified>
</cp:coreProperties>
</file>