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EEDE4" w14:textId="77777777" w:rsidR="00057CB2" w:rsidRDefault="00057CB2" w:rsidP="00057C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Maurice BRUYN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d.1467)</w:t>
      </w:r>
    </w:p>
    <w:p w14:paraId="49B91EA4" w14:textId="77777777" w:rsidR="00057CB2" w:rsidRDefault="00057CB2" w:rsidP="00057CB2">
      <w:pPr>
        <w:pStyle w:val="NoSpacing"/>
        <w:rPr>
          <w:rFonts w:cs="Times New Roman"/>
          <w:szCs w:val="24"/>
        </w:rPr>
      </w:pPr>
    </w:p>
    <w:p w14:paraId="5DD9591C" w14:textId="77777777" w:rsidR="00057CB2" w:rsidRDefault="00057CB2" w:rsidP="00057CB2">
      <w:pPr>
        <w:pStyle w:val="NoSpacing"/>
        <w:rPr>
          <w:rFonts w:cs="Times New Roman"/>
          <w:szCs w:val="24"/>
        </w:rPr>
      </w:pPr>
    </w:p>
    <w:p w14:paraId="763C77B6" w14:textId="77777777" w:rsidR="00057CB2" w:rsidRDefault="00057CB2" w:rsidP="00057C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Nov.1487</w:t>
      </w:r>
      <w:r>
        <w:rPr>
          <w:rFonts w:cs="Times New Roman"/>
          <w:szCs w:val="24"/>
        </w:rPr>
        <w:tab/>
        <w:t>He died.</w:t>
      </w:r>
    </w:p>
    <w:p w14:paraId="08C97A94" w14:textId="77777777" w:rsidR="00057CB2" w:rsidRDefault="00057CB2" w:rsidP="00057CB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470442D" w14:textId="77777777" w:rsidR="00057CB2" w:rsidRDefault="00057CB2" w:rsidP="00057CB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p.154)</w:t>
      </w:r>
    </w:p>
    <w:p w14:paraId="51F445F8" w14:textId="77777777" w:rsidR="00057CB2" w:rsidRDefault="00057CB2" w:rsidP="00057CB2">
      <w:pPr>
        <w:pStyle w:val="NoSpacing"/>
        <w:rPr>
          <w:rFonts w:eastAsia="Times New Roman" w:cs="Times New Roman"/>
          <w:szCs w:val="24"/>
        </w:rPr>
      </w:pPr>
    </w:p>
    <w:p w14:paraId="232D09D8" w14:textId="77777777" w:rsidR="00057CB2" w:rsidRDefault="00057CB2" w:rsidP="00057CB2">
      <w:pPr>
        <w:pStyle w:val="NoSpacing"/>
        <w:rPr>
          <w:rFonts w:eastAsia="Times New Roman" w:cs="Times New Roman"/>
          <w:szCs w:val="24"/>
        </w:rPr>
      </w:pPr>
    </w:p>
    <w:p w14:paraId="11DF79A4" w14:textId="77777777" w:rsidR="00057CB2" w:rsidRDefault="00057CB2" w:rsidP="00057CB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November 2023</w:t>
      </w:r>
    </w:p>
    <w:p w14:paraId="126015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5F141" w14:textId="77777777" w:rsidR="00057CB2" w:rsidRDefault="00057CB2" w:rsidP="009139A6">
      <w:r>
        <w:separator/>
      </w:r>
    </w:p>
  </w:endnote>
  <w:endnote w:type="continuationSeparator" w:id="0">
    <w:p w14:paraId="6BCDCFA0" w14:textId="77777777" w:rsidR="00057CB2" w:rsidRDefault="00057C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C1B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20C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634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5742C" w14:textId="77777777" w:rsidR="00057CB2" w:rsidRDefault="00057CB2" w:rsidP="009139A6">
      <w:r>
        <w:separator/>
      </w:r>
    </w:p>
  </w:footnote>
  <w:footnote w:type="continuationSeparator" w:id="0">
    <w:p w14:paraId="201AD9CE" w14:textId="77777777" w:rsidR="00057CB2" w:rsidRDefault="00057C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C27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EC4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11A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B2"/>
    <w:rsid w:val="00057CB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E3F04"/>
  <w15:chartTrackingRefBased/>
  <w15:docId w15:val="{F3ECB6F6-D21C-4EDB-A1AE-5BF7BEAF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2023-11-21T19:12:00Z</dcterms:created>
  <dcterms:modified xsi:type="dcterms:W3CDTF">2023-11-21T19:12:00Z</dcterms:modified>
</cp:coreProperties>
</file>