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98C36" w14:textId="77777777" w:rsidR="006A50EC" w:rsidRDefault="006A50EC" w:rsidP="006A50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BRUYN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054AB4B" w14:textId="77777777" w:rsidR="006A50EC" w:rsidRDefault="006A50EC" w:rsidP="006A50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B3C0E26" w14:textId="77777777" w:rsidR="006A50EC" w:rsidRDefault="006A50EC" w:rsidP="006A50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F7B798" w14:textId="77777777" w:rsidR="006A50EC" w:rsidRDefault="006A50EC" w:rsidP="006A50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4B42B9" w14:textId="77777777" w:rsidR="006A50EC" w:rsidRDefault="006A50EC" w:rsidP="006A50EC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754B7A76" w14:textId="77777777" w:rsidR="006A50EC" w:rsidRDefault="006A50EC" w:rsidP="006A50E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BA5F71A" w14:textId="77777777" w:rsidR="006A50EC" w:rsidRDefault="006A50EC" w:rsidP="006A50E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905928F" w14:textId="77777777" w:rsidR="006A50EC" w:rsidRDefault="006A50EC" w:rsidP="006A50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D46A5D" w14:textId="77777777" w:rsidR="006A50EC" w:rsidRDefault="006A50EC" w:rsidP="006A50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0159A4" w14:textId="77777777" w:rsidR="006A50EC" w:rsidRDefault="006A50EC" w:rsidP="006A50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55E9028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54877" w14:textId="77777777" w:rsidR="006A50EC" w:rsidRDefault="006A50EC" w:rsidP="009139A6">
      <w:r>
        <w:separator/>
      </w:r>
    </w:p>
  </w:endnote>
  <w:endnote w:type="continuationSeparator" w:id="0">
    <w:p w14:paraId="071A56AE" w14:textId="77777777" w:rsidR="006A50EC" w:rsidRDefault="006A50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7F4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BFD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7E8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1F2D1" w14:textId="77777777" w:rsidR="006A50EC" w:rsidRDefault="006A50EC" w:rsidP="009139A6">
      <w:r>
        <w:separator/>
      </w:r>
    </w:p>
  </w:footnote>
  <w:footnote w:type="continuationSeparator" w:id="0">
    <w:p w14:paraId="451EFD71" w14:textId="77777777" w:rsidR="006A50EC" w:rsidRDefault="006A50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72C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288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FAC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EC"/>
    <w:rsid w:val="000666E0"/>
    <w:rsid w:val="002510B7"/>
    <w:rsid w:val="005C130B"/>
    <w:rsid w:val="006A50E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0541A"/>
  <w15:chartTrackingRefBased/>
  <w15:docId w15:val="{F8B08BD7-C6AD-4C12-B08D-085AB06D8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2022-07-02T17:53:00Z</dcterms:created>
  <dcterms:modified xsi:type="dcterms:W3CDTF">2022-07-02T17:53:00Z</dcterms:modified>
</cp:coreProperties>
</file>