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323" w:rsidRDefault="00D51323" w:rsidP="00D513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BRUYN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D51323" w:rsidRDefault="00D51323" w:rsidP="00D513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:rsidR="00D51323" w:rsidRDefault="00D51323" w:rsidP="00D513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51323" w:rsidRDefault="00D51323" w:rsidP="00D513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51323" w:rsidRDefault="00D51323" w:rsidP="00D513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Lewkenore(q.v.) brought a plaint of debt against him.</w:t>
      </w:r>
    </w:p>
    <w:p w:rsidR="00D51323" w:rsidRDefault="00D51323" w:rsidP="00D513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D51323" w:rsidRDefault="00D51323" w:rsidP="00D513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51323" w:rsidRDefault="00D51323" w:rsidP="00D513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51323" w:rsidRPr="009867CE" w:rsidRDefault="00D51323" w:rsidP="00D513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323" w:rsidRDefault="00D51323" w:rsidP="00564E3C">
      <w:pPr>
        <w:spacing w:after="0" w:line="240" w:lineRule="auto"/>
      </w:pPr>
      <w:r>
        <w:separator/>
      </w:r>
    </w:p>
  </w:endnote>
  <w:endnote w:type="continuationSeparator" w:id="0">
    <w:p w:rsidR="00D51323" w:rsidRDefault="00D5132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51323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323" w:rsidRDefault="00D51323" w:rsidP="00564E3C">
      <w:pPr>
        <w:spacing w:after="0" w:line="240" w:lineRule="auto"/>
      </w:pPr>
      <w:r>
        <w:separator/>
      </w:r>
    </w:p>
  </w:footnote>
  <w:footnote w:type="continuationSeparator" w:id="0">
    <w:p w:rsidR="00D51323" w:rsidRDefault="00D5132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23"/>
    <w:rsid w:val="00372DC6"/>
    <w:rsid w:val="00564E3C"/>
    <w:rsid w:val="0064591D"/>
    <w:rsid w:val="00D5132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DD847E-CBA0-45F9-BFEC-E8B69E81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513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2015-10-04T19:22:00Z</dcterms:created>
  <dcterms:modified xsi:type="dcterms:W3CDTF">2015-10-04T19:23:00Z</dcterms:modified>
</cp:coreProperties>
</file>