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C9FE5" w14:textId="2E6BB2C4" w:rsidR="001907D4" w:rsidRDefault="00365EDC" w:rsidP="001907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BRUYN</w:t>
      </w:r>
      <w:r>
        <w:rPr>
          <w:rFonts w:cs="Times New Roman"/>
          <w:szCs w:val="24"/>
        </w:rPr>
        <w:t xml:space="preserve">       (fl.1459)</w:t>
      </w:r>
    </w:p>
    <w:p w14:paraId="7E69EA78" w14:textId="77777777" w:rsidR="00365EDC" w:rsidRDefault="00365EDC" w:rsidP="001907D4">
      <w:pPr>
        <w:pStyle w:val="NoSpacing"/>
        <w:rPr>
          <w:rFonts w:cs="Times New Roman"/>
          <w:szCs w:val="24"/>
        </w:rPr>
      </w:pPr>
    </w:p>
    <w:p w14:paraId="1817C72B" w14:textId="77777777" w:rsidR="00365EDC" w:rsidRDefault="00365EDC" w:rsidP="001907D4">
      <w:pPr>
        <w:pStyle w:val="NoSpacing"/>
        <w:rPr>
          <w:rFonts w:cs="Times New Roman"/>
          <w:szCs w:val="24"/>
        </w:rPr>
      </w:pPr>
    </w:p>
    <w:p w14:paraId="406CB2A4" w14:textId="250E0C68" w:rsidR="004D17DF" w:rsidRDefault="004D17DF" w:rsidP="001907D4">
      <w:pPr>
        <w:pStyle w:val="NoSpacing"/>
        <w:rPr>
          <w:rFonts w:cs="Times New Roman"/>
          <w:szCs w:val="24"/>
        </w:rPr>
      </w:pPr>
      <w:r>
        <w:t>27 Sep.1457</w:t>
      </w:r>
      <w:r>
        <w:tab/>
        <w:t>On a commission of array for Kent.   (C.P.R. 1452-61 p.406)</w:t>
      </w:r>
    </w:p>
    <w:p w14:paraId="3CA5C366" w14:textId="010153CA" w:rsidR="00365EDC" w:rsidRDefault="00365EDC" w:rsidP="001907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Dec.1459</w:t>
      </w:r>
      <w:r>
        <w:rPr>
          <w:rFonts w:cs="Times New Roman"/>
          <w:szCs w:val="24"/>
        </w:rPr>
        <w:tab/>
        <w:t>He was on a commission of array for Kent.</w:t>
      </w:r>
    </w:p>
    <w:p w14:paraId="0D43FD14" w14:textId="224A8B75" w:rsidR="00365EDC" w:rsidRDefault="00365EDC" w:rsidP="001907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p.558)</w:t>
      </w:r>
    </w:p>
    <w:p w14:paraId="1BD9A393" w14:textId="77777777" w:rsidR="00365EDC" w:rsidRDefault="00365EDC" w:rsidP="001907D4">
      <w:pPr>
        <w:pStyle w:val="NoSpacing"/>
        <w:rPr>
          <w:rFonts w:cs="Times New Roman"/>
          <w:szCs w:val="24"/>
        </w:rPr>
      </w:pPr>
    </w:p>
    <w:p w14:paraId="4807663F" w14:textId="77777777" w:rsidR="00365EDC" w:rsidRDefault="00365EDC" w:rsidP="001907D4">
      <w:pPr>
        <w:pStyle w:val="NoSpacing"/>
        <w:rPr>
          <w:rFonts w:cs="Times New Roman"/>
          <w:szCs w:val="24"/>
        </w:rPr>
      </w:pPr>
    </w:p>
    <w:p w14:paraId="5CD3E657" w14:textId="4B7FD231" w:rsidR="00365EDC" w:rsidRDefault="00365EDC" w:rsidP="001907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June 2024</w:t>
      </w:r>
    </w:p>
    <w:p w14:paraId="68C5CECF" w14:textId="3F6728E2" w:rsidR="004D17DF" w:rsidRPr="00365EDC" w:rsidRDefault="004D17DF" w:rsidP="001907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23 March 2025</w:t>
      </w:r>
      <w:r>
        <w:rPr>
          <w:rFonts w:cs="Times New Roman"/>
          <w:szCs w:val="24"/>
        </w:rPr>
        <w:fldChar w:fldCharType="end"/>
      </w:r>
    </w:p>
    <w:p w14:paraId="160FB36F" w14:textId="17453BCF" w:rsidR="001907D4" w:rsidRPr="00FF7379" w:rsidRDefault="001907D4" w:rsidP="00C81341">
      <w:pPr>
        <w:pStyle w:val="NoSpacing"/>
        <w:rPr>
          <w:rFonts w:cs="Times New Roman"/>
          <w:szCs w:val="24"/>
        </w:rPr>
      </w:pPr>
    </w:p>
    <w:p w14:paraId="4A4C08C5" w14:textId="21DF2D06" w:rsidR="00C81341" w:rsidRPr="002961F2" w:rsidRDefault="00C81341" w:rsidP="009139A6">
      <w:pPr>
        <w:pStyle w:val="NoSpacing"/>
        <w:rPr>
          <w:rFonts w:cs="Times New Roman"/>
          <w:szCs w:val="24"/>
        </w:rPr>
      </w:pPr>
    </w:p>
    <w:sectPr w:rsidR="00C81341" w:rsidRPr="002961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D876C" w14:textId="77777777" w:rsidR="005819F6" w:rsidRDefault="005819F6" w:rsidP="009139A6">
      <w:r>
        <w:separator/>
      </w:r>
    </w:p>
  </w:endnote>
  <w:endnote w:type="continuationSeparator" w:id="0">
    <w:p w14:paraId="15435F85" w14:textId="77777777" w:rsidR="005819F6" w:rsidRDefault="005819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333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49B7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69E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CBDF9" w14:textId="77777777" w:rsidR="005819F6" w:rsidRDefault="005819F6" w:rsidP="009139A6">
      <w:r>
        <w:separator/>
      </w:r>
    </w:p>
  </w:footnote>
  <w:footnote w:type="continuationSeparator" w:id="0">
    <w:p w14:paraId="15F4BF42" w14:textId="77777777" w:rsidR="005819F6" w:rsidRDefault="005819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D6D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F41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545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9F6"/>
    <w:rsid w:val="000666E0"/>
    <w:rsid w:val="000914B5"/>
    <w:rsid w:val="001907D4"/>
    <w:rsid w:val="002510B7"/>
    <w:rsid w:val="00270799"/>
    <w:rsid w:val="002961F2"/>
    <w:rsid w:val="00305453"/>
    <w:rsid w:val="00365EDC"/>
    <w:rsid w:val="003E52FF"/>
    <w:rsid w:val="004D17DF"/>
    <w:rsid w:val="005819F6"/>
    <w:rsid w:val="005C130B"/>
    <w:rsid w:val="00826F5C"/>
    <w:rsid w:val="009139A6"/>
    <w:rsid w:val="009411C2"/>
    <w:rsid w:val="009448BB"/>
    <w:rsid w:val="00947624"/>
    <w:rsid w:val="00990CE1"/>
    <w:rsid w:val="009E0E1F"/>
    <w:rsid w:val="00A3176C"/>
    <w:rsid w:val="00AE65F8"/>
    <w:rsid w:val="00B83E97"/>
    <w:rsid w:val="00BA00AB"/>
    <w:rsid w:val="00C71834"/>
    <w:rsid w:val="00C81341"/>
    <w:rsid w:val="00CB4ED9"/>
    <w:rsid w:val="00D26A85"/>
    <w:rsid w:val="00DD4B9F"/>
    <w:rsid w:val="00E07E72"/>
    <w:rsid w:val="00E61DA6"/>
    <w:rsid w:val="00E8315F"/>
    <w:rsid w:val="00EB3209"/>
    <w:rsid w:val="00F41096"/>
    <w:rsid w:val="00F5287F"/>
    <w:rsid w:val="00FB3A43"/>
    <w:rsid w:val="00FF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DAC15"/>
  <w15:chartTrackingRefBased/>
  <w15:docId w15:val="{26ACB171-1AD4-4433-825B-B0A1DA817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0DB4E-2990-416A-AD2E-AA8B43C1F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390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2024-06-06T11:12:00Z</dcterms:created>
  <dcterms:modified xsi:type="dcterms:W3CDTF">2025-03-23T12:57:00Z</dcterms:modified>
</cp:coreProperties>
</file>