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9FE6E" w14:textId="5B6EFAF3" w:rsidR="00BA00AB" w:rsidRDefault="008E40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BRUYN</w:t>
      </w:r>
      <w:r>
        <w:rPr>
          <w:rFonts w:ascii="Times New Roman" w:hAnsi="Times New Roman" w:cs="Times New Roman"/>
          <w:sz w:val="24"/>
          <w:szCs w:val="24"/>
        </w:rPr>
        <w:t xml:space="preserve">      (fl.1422)</w:t>
      </w:r>
    </w:p>
    <w:p w14:paraId="4B9E2361" w14:textId="0CC017AF" w:rsidR="008E406E" w:rsidRDefault="008E40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594714" w14:textId="3C088E14" w:rsidR="008E406E" w:rsidRDefault="008E40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3F5781" w14:textId="21A86A3E" w:rsidR="008E406E" w:rsidRDefault="008E40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Oct.1422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Shropshire and the adjacent Welsh March.</w:t>
      </w:r>
    </w:p>
    <w:p w14:paraId="5500A3E4" w14:textId="6E4D391D" w:rsidR="008E406E" w:rsidRDefault="008E40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1422-30 p.12)</w:t>
      </w:r>
    </w:p>
    <w:p w14:paraId="239505DF" w14:textId="270F0B10" w:rsidR="008E406E" w:rsidRDefault="008E40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28307E" w14:textId="2BD916C9" w:rsidR="008E406E" w:rsidRDefault="008E40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4BDBA9" w14:textId="51ADAA70" w:rsidR="008E406E" w:rsidRPr="008E406E" w:rsidRDefault="008E406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2021</w:t>
      </w:r>
    </w:p>
    <w:sectPr w:rsidR="008E406E" w:rsidRPr="008E40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44C85" w14:textId="77777777" w:rsidR="008E406E" w:rsidRDefault="008E406E" w:rsidP="009139A6">
      <w:r>
        <w:separator/>
      </w:r>
    </w:p>
  </w:endnote>
  <w:endnote w:type="continuationSeparator" w:id="0">
    <w:p w14:paraId="6FAC2FC0" w14:textId="77777777" w:rsidR="008E406E" w:rsidRDefault="008E40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68D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E583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EAF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28552" w14:textId="77777777" w:rsidR="008E406E" w:rsidRDefault="008E406E" w:rsidP="009139A6">
      <w:r>
        <w:separator/>
      </w:r>
    </w:p>
  </w:footnote>
  <w:footnote w:type="continuationSeparator" w:id="0">
    <w:p w14:paraId="43662E2C" w14:textId="77777777" w:rsidR="008E406E" w:rsidRDefault="008E40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04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38B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9B4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6E"/>
    <w:rsid w:val="000666E0"/>
    <w:rsid w:val="002510B7"/>
    <w:rsid w:val="005C130B"/>
    <w:rsid w:val="00826F5C"/>
    <w:rsid w:val="008E406E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0AD1F"/>
  <w15:chartTrackingRefBased/>
  <w15:docId w15:val="{33A2AC49-8268-4EC9-98A5-8D51189FB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2021-11-10T13:40:00Z</dcterms:created>
  <dcterms:modified xsi:type="dcterms:W3CDTF">2021-11-10T13:42:00Z</dcterms:modified>
</cp:coreProperties>
</file>