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2F0B3" w14:textId="6F20B6C1" w:rsidR="00BA00AB" w:rsidRDefault="001222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BRUYN</w:t>
      </w:r>
      <w:r>
        <w:rPr>
          <w:rFonts w:ascii="Times New Roman" w:hAnsi="Times New Roman" w:cs="Times New Roman"/>
          <w:sz w:val="24"/>
          <w:szCs w:val="24"/>
        </w:rPr>
        <w:t xml:space="preserve">       (fl.1408)</w:t>
      </w:r>
    </w:p>
    <w:p w14:paraId="550FF1F7" w14:textId="5FC26147" w:rsidR="001222C7" w:rsidRDefault="001222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AC4BF" w14:textId="00FAB912" w:rsidR="001222C7" w:rsidRDefault="001222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C5A4E" w14:textId="77777777" w:rsidR="001222C7" w:rsidRDefault="001222C7" w:rsidP="001222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Dec.1408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Escheator of Shropshire and the adjacent Welsh March.</w:t>
      </w:r>
    </w:p>
    <w:p w14:paraId="37D15307" w14:textId="791FE8CE" w:rsidR="001222C7" w:rsidRDefault="001222C7" w:rsidP="001222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</w:t>
      </w:r>
      <w:r>
        <w:rPr>
          <w:rFonts w:ascii="Times New Roman" w:hAnsi="Times New Roman" w:cs="Times New Roman"/>
          <w:sz w:val="24"/>
          <w:szCs w:val="24"/>
        </w:rPr>
        <w:t>139)</w:t>
      </w:r>
    </w:p>
    <w:p w14:paraId="746B1492" w14:textId="77777777" w:rsidR="001222C7" w:rsidRDefault="001222C7" w:rsidP="001222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12DDC" w14:textId="77777777" w:rsidR="001222C7" w:rsidRDefault="001222C7" w:rsidP="001222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91E7A" w14:textId="77777777" w:rsidR="001222C7" w:rsidRPr="003368CB" w:rsidRDefault="001222C7" w:rsidP="001222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2D9A874F" w14:textId="1B22E1B9" w:rsidR="001222C7" w:rsidRPr="001222C7" w:rsidRDefault="001222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222C7" w:rsidRPr="001222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844ED" w14:textId="77777777" w:rsidR="001222C7" w:rsidRDefault="001222C7" w:rsidP="009139A6">
      <w:r>
        <w:separator/>
      </w:r>
    </w:p>
  </w:endnote>
  <w:endnote w:type="continuationSeparator" w:id="0">
    <w:p w14:paraId="10DA8B12" w14:textId="77777777" w:rsidR="001222C7" w:rsidRDefault="001222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7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F2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513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8AB56" w14:textId="77777777" w:rsidR="001222C7" w:rsidRDefault="001222C7" w:rsidP="009139A6">
      <w:r>
        <w:separator/>
      </w:r>
    </w:p>
  </w:footnote>
  <w:footnote w:type="continuationSeparator" w:id="0">
    <w:p w14:paraId="49FC7386" w14:textId="77777777" w:rsidR="001222C7" w:rsidRDefault="001222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73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93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BB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C7"/>
    <w:rsid w:val="000666E0"/>
    <w:rsid w:val="001222C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9A84B"/>
  <w15:chartTrackingRefBased/>
  <w15:docId w15:val="{0B8BD134-59B0-4F14-BE81-A2F616E0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2021-07-03T08:21:00Z</dcterms:created>
  <dcterms:modified xsi:type="dcterms:W3CDTF">2021-07-03T08:22:00Z</dcterms:modified>
</cp:coreProperties>
</file>