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F2EBE" w14:textId="428F4EA0" w:rsidR="004B087B" w:rsidRDefault="004B087B" w:rsidP="004B08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BRUYN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(d.1403)</w:t>
      </w:r>
    </w:p>
    <w:p w14:paraId="0EC83222" w14:textId="31380C4F" w:rsidR="004B087B" w:rsidRDefault="004B087B" w:rsidP="004B08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3CF0E4" w14:textId="12F22B87" w:rsidR="004B087B" w:rsidRDefault="004B087B" w:rsidP="004B08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7CA591" w14:textId="7EC3DE46" w:rsidR="004B087B" w:rsidRDefault="004B087B" w:rsidP="004B08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Sir Ingelram.     </w:t>
      </w:r>
      <w:r>
        <w:rPr>
          <w:rFonts w:ascii="Times New Roman" w:hAnsi="Times New Roman" w:cs="Times New Roman"/>
          <w:sz w:val="24"/>
          <w:szCs w:val="24"/>
        </w:rPr>
        <w:t>(C.F.R. 1399-1405 p.222)</w:t>
      </w:r>
    </w:p>
    <w:p w14:paraId="17611501" w14:textId="77777777" w:rsidR="004B087B" w:rsidRDefault="004B087B" w:rsidP="004B08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6F8316" w14:textId="77777777" w:rsidR="004B087B" w:rsidRDefault="004B087B" w:rsidP="004B08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048D8E" w14:textId="07A3F812" w:rsidR="004B087B" w:rsidRDefault="004B087B" w:rsidP="004B08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Dec.1403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Sh</w:t>
      </w:r>
      <w:r>
        <w:rPr>
          <w:rFonts w:ascii="Times New Roman" w:hAnsi="Times New Roman" w:cs="Times New Roman"/>
          <w:sz w:val="24"/>
          <w:szCs w:val="24"/>
        </w:rPr>
        <w:t xml:space="preserve">e was dead by this date.   </w:t>
      </w:r>
      <w:r>
        <w:rPr>
          <w:rFonts w:ascii="Times New Roman" w:hAnsi="Times New Roman" w:cs="Times New Roman"/>
          <w:sz w:val="24"/>
          <w:szCs w:val="24"/>
        </w:rPr>
        <w:t>(ibid.)</w:t>
      </w:r>
    </w:p>
    <w:p w14:paraId="48B73AA8" w14:textId="77777777" w:rsidR="004B087B" w:rsidRDefault="004B087B" w:rsidP="004B08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522719" w14:textId="77777777" w:rsidR="004B087B" w:rsidRDefault="004B087B" w:rsidP="004B08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B2C01A" w14:textId="77777777" w:rsidR="004B087B" w:rsidRPr="00827E28" w:rsidRDefault="004B087B" w:rsidP="004B08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2021</w:t>
      </w:r>
    </w:p>
    <w:p w14:paraId="056A317A" w14:textId="5E806D00" w:rsidR="00BA00AB" w:rsidRPr="004B087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B08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E8E12" w14:textId="77777777" w:rsidR="004B087B" w:rsidRDefault="004B087B" w:rsidP="009139A6">
      <w:r>
        <w:separator/>
      </w:r>
    </w:p>
  </w:endnote>
  <w:endnote w:type="continuationSeparator" w:id="0">
    <w:p w14:paraId="38939F12" w14:textId="77777777" w:rsidR="004B087B" w:rsidRDefault="004B08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9B9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6530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EB4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8C653" w14:textId="77777777" w:rsidR="004B087B" w:rsidRDefault="004B087B" w:rsidP="009139A6">
      <w:r>
        <w:separator/>
      </w:r>
    </w:p>
  </w:footnote>
  <w:footnote w:type="continuationSeparator" w:id="0">
    <w:p w14:paraId="17892AA8" w14:textId="77777777" w:rsidR="004B087B" w:rsidRDefault="004B08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F8D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8D1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2E0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87B"/>
    <w:rsid w:val="000666E0"/>
    <w:rsid w:val="002510B7"/>
    <w:rsid w:val="004B087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AC714"/>
  <w15:chartTrackingRefBased/>
  <w15:docId w15:val="{7831424A-B33D-4F4A-B098-E5BAEC4C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2021-06-07T18:48:00Z</dcterms:created>
  <dcterms:modified xsi:type="dcterms:W3CDTF">2021-06-07T18:51:00Z</dcterms:modified>
</cp:coreProperties>
</file>