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2CEBE" w14:textId="77777777" w:rsidR="00386C16" w:rsidRDefault="00386C16" w:rsidP="00386C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BRUYN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5261EDD1" w14:textId="77777777" w:rsidR="00386C16" w:rsidRDefault="00386C16" w:rsidP="00386C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11ED5DDF" w14:textId="77777777" w:rsidR="00386C16" w:rsidRDefault="00386C16" w:rsidP="00386C16">
      <w:pPr>
        <w:pStyle w:val="NoSpacing"/>
        <w:rPr>
          <w:rFonts w:cs="Times New Roman"/>
          <w:szCs w:val="24"/>
        </w:rPr>
      </w:pPr>
    </w:p>
    <w:p w14:paraId="5A36E7F0" w14:textId="77777777" w:rsidR="00386C16" w:rsidRDefault="00386C16" w:rsidP="00386C16">
      <w:pPr>
        <w:pStyle w:val="NoSpacing"/>
        <w:rPr>
          <w:rFonts w:cs="Times New Roman"/>
          <w:szCs w:val="24"/>
        </w:rPr>
      </w:pPr>
    </w:p>
    <w:p w14:paraId="076CB74F" w14:textId="77777777" w:rsidR="00386C16" w:rsidRDefault="00386C16" w:rsidP="00386C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was ordained to his first tonsure by James, Bishop of </w:t>
      </w:r>
      <w:proofErr w:type="spellStart"/>
      <w:r>
        <w:rPr>
          <w:rFonts w:cs="Times New Roman"/>
          <w:szCs w:val="24"/>
        </w:rPr>
        <w:t>Achonry</w:t>
      </w:r>
      <w:proofErr w:type="spellEnd"/>
      <w:r>
        <w:rPr>
          <w:rFonts w:cs="Times New Roman"/>
          <w:szCs w:val="24"/>
        </w:rPr>
        <w:t>.</w:t>
      </w:r>
    </w:p>
    <w:p w14:paraId="70C1125C" w14:textId="77777777" w:rsidR="00386C16" w:rsidRDefault="00386C16" w:rsidP="00386C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39EA4A42" w14:textId="77777777" w:rsidR="00386C16" w:rsidRDefault="00386C16" w:rsidP="00386C16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G.R. Dunstan pub. by The Canterbury and York Society 1971 p.196)</w:t>
      </w:r>
    </w:p>
    <w:p w14:paraId="6C2FA31C" w14:textId="77777777" w:rsidR="00386C16" w:rsidRDefault="00386C16" w:rsidP="00386C16">
      <w:pPr>
        <w:pStyle w:val="NoSpacing"/>
        <w:rPr>
          <w:rFonts w:cs="Times New Roman"/>
          <w:szCs w:val="24"/>
        </w:rPr>
      </w:pPr>
    </w:p>
    <w:p w14:paraId="7A9160E7" w14:textId="77777777" w:rsidR="00386C16" w:rsidRDefault="00386C16" w:rsidP="00386C16">
      <w:pPr>
        <w:pStyle w:val="NoSpacing"/>
        <w:rPr>
          <w:rFonts w:cs="Times New Roman"/>
          <w:szCs w:val="24"/>
        </w:rPr>
      </w:pPr>
    </w:p>
    <w:p w14:paraId="363F8850" w14:textId="77777777" w:rsidR="00386C16" w:rsidRPr="004E00CA" w:rsidRDefault="00386C16" w:rsidP="00386C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October 2023</w:t>
      </w:r>
    </w:p>
    <w:p w14:paraId="4536F4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3DFC4" w14:textId="77777777" w:rsidR="00386C16" w:rsidRDefault="00386C16" w:rsidP="009139A6">
      <w:r>
        <w:separator/>
      </w:r>
    </w:p>
  </w:endnote>
  <w:endnote w:type="continuationSeparator" w:id="0">
    <w:p w14:paraId="0F6CEFB3" w14:textId="77777777" w:rsidR="00386C16" w:rsidRDefault="00386C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CF0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D92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902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2BDD7" w14:textId="77777777" w:rsidR="00386C16" w:rsidRDefault="00386C16" w:rsidP="009139A6">
      <w:r>
        <w:separator/>
      </w:r>
    </w:p>
  </w:footnote>
  <w:footnote w:type="continuationSeparator" w:id="0">
    <w:p w14:paraId="2FFCA067" w14:textId="77777777" w:rsidR="00386C16" w:rsidRDefault="00386C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DBC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7A1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7A3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C16"/>
    <w:rsid w:val="000666E0"/>
    <w:rsid w:val="002510B7"/>
    <w:rsid w:val="00386C1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55134"/>
  <w15:chartTrackingRefBased/>
  <w15:docId w15:val="{DBB470CA-5BB1-41B7-8554-22700123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2023-10-28T15:55:00Z</dcterms:created>
  <dcterms:modified xsi:type="dcterms:W3CDTF">2023-10-28T15:55:00Z</dcterms:modified>
</cp:coreProperties>
</file>