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E7C784" w14:textId="77777777" w:rsidR="00994350" w:rsidRDefault="00994350" w:rsidP="009943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Arnald de BRUXSELL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08DDE90D" w14:textId="77777777" w:rsidR="00994350" w:rsidRDefault="00994350" w:rsidP="009943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Order of Friars Minor.</w:t>
      </w:r>
    </w:p>
    <w:p w14:paraId="44423FE2" w14:textId="77777777" w:rsidR="00994350" w:rsidRDefault="00994350" w:rsidP="00994350">
      <w:pPr>
        <w:pStyle w:val="NoSpacing"/>
        <w:rPr>
          <w:rFonts w:cs="Times New Roman"/>
          <w:szCs w:val="24"/>
        </w:rPr>
      </w:pPr>
    </w:p>
    <w:p w14:paraId="3C99A8BA" w14:textId="77777777" w:rsidR="00994350" w:rsidRDefault="00994350" w:rsidP="00994350">
      <w:pPr>
        <w:pStyle w:val="NoSpacing"/>
        <w:rPr>
          <w:rFonts w:cs="Times New Roman"/>
          <w:szCs w:val="24"/>
        </w:rPr>
      </w:pPr>
    </w:p>
    <w:p w14:paraId="6DEAC96D" w14:textId="77777777" w:rsidR="00994350" w:rsidRDefault="00994350" w:rsidP="009943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subdeacon in the conventual church of the Dominicans</w:t>
      </w:r>
    </w:p>
    <w:p w14:paraId="633E3CFA" w14:textId="77777777" w:rsidR="00994350" w:rsidRDefault="00994350" w:rsidP="009943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65B62FB0" w14:textId="77777777" w:rsidR="00994350" w:rsidRDefault="00994350" w:rsidP="009943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p.2)</w:t>
      </w:r>
    </w:p>
    <w:p w14:paraId="19507038" w14:textId="77777777" w:rsidR="00994350" w:rsidRDefault="00994350" w:rsidP="00994350">
      <w:pPr>
        <w:pStyle w:val="NoSpacing"/>
        <w:rPr>
          <w:rFonts w:cs="Times New Roman"/>
          <w:szCs w:val="24"/>
        </w:rPr>
      </w:pPr>
    </w:p>
    <w:p w14:paraId="3DEDE2CB" w14:textId="77777777" w:rsidR="00994350" w:rsidRDefault="00994350" w:rsidP="00994350">
      <w:pPr>
        <w:pStyle w:val="NoSpacing"/>
        <w:rPr>
          <w:rFonts w:cs="Times New Roman"/>
          <w:szCs w:val="24"/>
        </w:rPr>
      </w:pPr>
    </w:p>
    <w:p w14:paraId="6A226667" w14:textId="77777777" w:rsidR="00994350" w:rsidRDefault="00994350" w:rsidP="009943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5249070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3999BF" w14:textId="77777777" w:rsidR="00994350" w:rsidRDefault="00994350" w:rsidP="009139A6">
      <w:r>
        <w:separator/>
      </w:r>
    </w:p>
  </w:endnote>
  <w:endnote w:type="continuationSeparator" w:id="0">
    <w:p w14:paraId="72B51F77" w14:textId="77777777" w:rsidR="00994350" w:rsidRDefault="009943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2F5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A0EE6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0092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25F86D" w14:textId="77777777" w:rsidR="00994350" w:rsidRDefault="00994350" w:rsidP="009139A6">
      <w:r>
        <w:separator/>
      </w:r>
    </w:p>
  </w:footnote>
  <w:footnote w:type="continuationSeparator" w:id="0">
    <w:p w14:paraId="215493FA" w14:textId="77777777" w:rsidR="00994350" w:rsidRDefault="009943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488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48B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5D0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350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994350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BA0E9"/>
  <w15:chartTrackingRefBased/>
  <w15:docId w15:val="{093AC23F-807D-46DA-A46C-8D2F17F63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2024-07-06T20:25:00Z</dcterms:created>
  <dcterms:modified xsi:type="dcterms:W3CDTF">2024-07-06T20:26:00Z</dcterms:modified>
</cp:coreProperties>
</file>