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BA6F2" w14:textId="77777777" w:rsidR="002B5C80" w:rsidRDefault="002B5C80" w:rsidP="002B5C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BRUXFORD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4A904B9C" w14:textId="77777777" w:rsidR="002B5C80" w:rsidRDefault="002B5C80" w:rsidP="002B5C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Dartmouth.</w:t>
      </w:r>
    </w:p>
    <w:p w14:paraId="1CB17445" w14:textId="77777777" w:rsidR="002B5C80" w:rsidRDefault="002B5C80" w:rsidP="002B5C80">
      <w:pPr>
        <w:pStyle w:val="NoSpacing"/>
        <w:rPr>
          <w:rFonts w:cs="Times New Roman"/>
          <w:szCs w:val="24"/>
        </w:rPr>
      </w:pPr>
    </w:p>
    <w:p w14:paraId="5EC63150" w14:textId="77777777" w:rsidR="002B5C80" w:rsidRDefault="002B5C80" w:rsidP="002B5C80">
      <w:pPr>
        <w:pStyle w:val="NoSpacing"/>
        <w:rPr>
          <w:rFonts w:cs="Times New Roman"/>
          <w:szCs w:val="24"/>
        </w:rPr>
      </w:pPr>
    </w:p>
    <w:p w14:paraId="745EB761" w14:textId="77777777" w:rsidR="002B5C80" w:rsidRDefault="002B5C80" w:rsidP="002B5C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1459</w:t>
      </w:r>
      <w:r>
        <w:rPr>
          <w:rFonts w:cs="Times New Roman"/>
          <w:szCs w:val="24"/>
        </w:rPr>
        <w:tab/>
        <w:t>He became Mayor.</w:t>
      </w:r>
    </w:p>
    <w:p w14:paraId="70AE04F6" w14:textId="77777777" w:rsidR="002B5C80" w:rsidRDefault="002B5C80" w:rsidP="002B5C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52513">
          <w:rPr>
            <w:rStyle w:val="Hyperlink"/>
            <w:rFonts w:cs="Times New Roman"/>
            <w:szCs w:val="24"/>
          </w:rPr>
          <w:t>https://dartmouth-history.org.uk/dhrg_archive/102741_0.pdf</w:t>
        </w:r>
      </w:hyperlink>
      <w:r>
        <w:rPr>
          <w:rFonts w:cs="Times New Roman"/>
          <w:szCs w:val="24"/>
        </w:rPr>
        <w:t xml:space="preserve"> )</w:t>
      </w:r>
    </w:p>
    <w:p w14:paraId="5F0153F7" w14:textId="77777777" w:rsidR="002B5C80" w:rsidRDefault="002B5C80" w:rsidP="002B5C80">
      <w:pPr>
        <w:pStyle w:val="NoSpacing"/>
        <w:rPr>
          <w:rFonts w:cs="Times New Roman"/>
          <w:szCs w:val="24"/>
        </w:rPr>
      </w:pPr>
    </w:p>
    <w:p w14:paraId="50FF1BA6" w14:textId="77777777" w:rsidR="002B5C80" w:rsidRDefault="002B5C80" w:rsidP="002B5C80">
      <w:pPr>
        <w:pStyle w:val="NoSpacing"/>
        <w:rPr>
          <w:rFonts w:cs="Times New Roman"/>
          <w:szCs w:val="24"/>
        </w:rPr>
      </w:pPr>
    </w:p>
    <w:p w14:paraId="65D47EE0" w14:textId="77777777" w:rsidR="002B5C80" w:rsidRDefault="002B5C80" w:rsidP="002B5C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December 2024</w:t>
      </w:r>
    </w:p>
    <w:p w14:paraId="30F3C53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634C73" w14:textId="77777777" w:rsidR="002B5C80" w:rsidRDefault="002B5C80" w:rsidP="009139A6">
      <w:r>
        <w:separator/>
      </w:r>
    </w:p>
  </w:endnote>
  <w:endnote w:type="continuationSeparator" w:id="0">
    <w:p w14:paraId="2099B63C" w14:textId="77777777" w:rsidR="002B5C80" w:rsidRDefault="002B5C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04C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CE5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ED9F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D9CCF7" w14:textId="77777777" w:rsidR="002B5C80" w:rsidRDefault="002B5C80" w:rsidP="009139A6">
      <w:r>
        <w:separator/>
      </w:r>
    </w:p>
  </w:footnote>
  <w:footnote w:type="continuationSeparator" w:id="0">
    <w:p w14:paraId="5C829280" w14:textId="77777777" w:rsidR="002B5C80" w:rsidRDefault="002B5C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5801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338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723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C80"/>
    <w:rsid w:val="000666E0"/>
    <w:rsid w:val="002510B7"/>
    <w:rsid w:val="00270799"/>
    <w:rsid w:val="002B5C80"/>
    <w:rsid w:val="005C130B"/>
    <w:rsid w:val="007D101E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53E5D"/>
  <w15:chartTrackingRefBased/>
  <w15:docId w15:val="{EAD1B621-8110-4C80-A8A3-076DB49B2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B5C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artmouth-history.org.uk/dhrg_archive/102741_0.pdf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2024-12-15T21:52:00Z</dcterms:created>
  <dcterms:modified xsi:type="dcterms:W3CDTF">2024-12-15T21:52:00Z</dcterms:modified>
</cp:coreProperties>
</file>