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92D2F3" w14:textId="1D00B864" w:rsidR="00BA00AB" w:rsidRDefault="002F64E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BRUWODE</w:t>
      </w:r>
      <w:r>
        <w:rPr>
          <w:rFonts w:cs="Times New Roman"/>
          <w:szCs w:val="24"/>
        </w:rPr>
        <w:t xml:space="preserve">        (fl.1436)</w:t>
      </w:r>
    </w:p>
    <w:p w14:paraId="2E0E06BE" w14:textId="045CF5EA" w:rsidR="002F64E4" w:rsidRDefault="002F64E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Staines, Middlesex.</w:t>
      </w:r>
    </w:p>
    <w:p w14:paraId="263AD466" w14:textId="77777777" w:rsidR="002F64E4" w:rsidRDefault="002F64E4" w:rsidP="009139A6">
      <w:pPr>
        <w:pStyle w:val="NoSpacing"/>
        <w:rPr>
          <w:rFonts w:cs="Times New Roman"/>
          <w:szCs w:val="24"/>
        </w:rPr>
      </w:pPr>
    </w:p>
    <w:p w14:paraId="3ADE0DC7" w14:textId="77777777" w:rsidR="002F64E4" w:rsidRDefault="002F64E4" w:rsidP="009139A6">
      <w:pPr>
        <w:pStyle w:val="NoSpacing"/>
        <w:rPr>
          <w:rFonts w:cs="Times New Roman"/>
          <w:szCs w:val="24"/>
        </w:rPr>
      </w:pPr>
    </w:p>
    <w:p w14:paraId="27A75692" w14:textId="7BA70E82" w:rsidR="002F64E4" w:rsidRDefault="002F64E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1436</w:t>
      </w:r>
      <w:r>
        <w:rPr>
          <w:rFonts w:cs="Times New Roman"/>
          <w:szCs w:val="24"/>
        </w:rPr>
        <w:tab/>
        <w:t>He made his Will.</w:t>
      </w:r>
    </w:p>
    <w:p w14:paraId="25572E7D" w14:textId="5BCFE025" w:rsidR="002F64E4" w:rsidRDefault="002F64E4" w:rsidP="002F64E4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>(“Calendar of Lambeth Wills” from “The Genealogist” ed. H.W.Forsyth Harwood, volume XXXIV pub. George Bell and sons, 1918, p.64)</w:t>
      </w:r>
    </w:p>
    <w:p w14:paraId="5BF35A76" w14:textId="77777777" w:rsidR="002F64E4" w:rsidRDefault="002F64E4" w:rsidP="002F64E4">
      <w:pPr>
        <w:pStyle w:val="NoSpacing"/>
        <w:rPr>
          <w:rFonts w:cs="Times New Roman"/>
          <w:szCs w:val="24"/>
        </w:rPr>
      </w:pPr>
    </w:p>
    <w:p w14:paraId="032BD2CE" w14:textId="77777777" w:rsidR="002F64E4" w:rsidRDefault="002F64E4" w:rsidP="002F64E4">
      <w:pPr>
        <w:pStyle w:val="NoSpacing"/>
        <w:rPr>
          <w:rFonts w:cs="Times New Roman"/>
          <w:szCs w:val="24"/>
        </w:rPr>
      </w:pPr>
    </w:p>
    <w:p w14:paraId="74BA9560" w14:textId="7CB8DD9D" w:rsidR="002F64E4" w:rsidRPr="002F64E4" w:rsidRDefault="002F64E4" w:rsidP="002F64E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November 2023</w:t>
      </w:r>
    </w:p>
    <w:sectPr w:rsidR="002F64E4" w:rsidRPr="002F64E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A948AA" w14:textId="77777777" w:rsidR="002F64E4" w:rsidRDefault="002F64E4" w:rsidP="009139A6">
      <w:r>
        <w:separator/>
      </w:r>
    </w:p>
  </w:endnote>
  <w:endnote w:type="continuationSeparator" w:id="0">
    <w:p w14:paraId="0DCC333A" w14:textId="77777777" w:rsidR="002F64E4" w:rsidRDefault="002F64E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0051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9B8A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8B31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B3AAE3" w14:textId="77777777" w:rsidR="002F64E4" w:rsidRDefault="002F64E4" w:rsidP="009139A6">
      <w:r>
        <w:separator/>
      </w:r>
    </w:p>
  </w:footnote>
  <w:footnote w:type="continuationSeparator" w:id="0">
    <w:p w14:paraId="0DBC1E99" w14:textId="77777777" w:rsidR="002F64E4" w:rsidRDefault="002F64E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0A7F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13CF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DCBC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4E4"/>
    <w:rsid w:val="000666E0"/>
    <w:rsid w:val="002510B7"/>
    <w:rsid w:val="002F64E4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2CCC34"/>
  <w15:chartTrackingRefBased/>
  <w15:docId w15:val="{FB496500-ACE0-4F91-94DA-AB449B1CB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7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2023-11-20T16:14:00Z</dcterms:created>
  <dcterms:modified xsi:type="dcterms:W3CDTF">2023-11-20T16:21:00Z</dcterms:modified>
</cp:coreProperties>
</file>