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0FCF1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A64906E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58E7F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38835D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Marlborough, </w:t>
      </w:r>
    </w:p>
    <w:p w14:paraId="3A146FD6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Thomas de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Ryver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d.1374).</w:t>
      </w:r>
    </w:p>
    <w:p w14:paraId="3D13318B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19-64)</w:t>
      </w:r>
    </w:p>
    <w:p w14:paraId="2460824E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3B7E3" w14:textId="77777777" w:rsidR="00497CB4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2593A" w14:textId="77777777" w:rsidR="00497CB4" w:rsidRPr="00272CB6" w:rsidRDefault="00497CB4" w:rsidP="00497C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38752D04" w14:textId="4F05F723" w:rsidR="00BA00AB" w:rsidRPr="00497CB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97C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4F64E" w14:textId="77777777" w:rsidR="00497CB4" w:rsidRDefault="00497CB4" w:rsidP="009139A6">
      <w:r>
        <w:separator/>
      </w:r>
    </w:p>
  </w:endnote>
  <w:endnote w:type="continuationSeparator" w:id="0">
    <w:p w14:paraId="35C3E163" w14:textId="77777777" w:rsidR="00497CB4" w:rsidRDefault="00497C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D51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F31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06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CCFF8" w14:textId="77777777" w:rsidR="00497CB4" w:rsidRDefault="00497CB4" w:rsidP="009139A6">
      <w:r>
        <w:separator/>
      </w:r>
    </w:p>
  </w:footnote>
  <w:footnote w:type="continuationSeparator" w:id="0">
    <w:p w14:paraId="55639768" w14:textId="77777777" w:rsidR="00497CB4" w:rsidRDefault="00497C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BF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AF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23F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B4"/>
    <w:rsid w:val="000666E0"/>
    <w:rsid w:val="002510B7"/>
    <w:rsid w:val="00497CB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C36F"/>
  <w15:chartTrackingRefBased/>
  <w15:docId w15:val="{335EF971-9324-4B44-8508-D3D1A2A2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7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2022-03-15T14:35:00Z</dcterms:created>
  <dcterms:modified xsi:type="dcterms:W3CDTF">2022-03-15T14:37:00Z</dcterms:modified>
</cp:coreProperties>
</file>