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2D60B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BRUSYERD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0C4A4BB3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Norwich.</w:t>
      </w:r>
    </w:p>
    <w:p w14:paraId="1946D47E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529DAB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77964A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Carlyll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saddler(q.v.).</w:t>
      </w:r>
    </w:p>
    <w:p w14:paraId="07CD87AD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2DAB5D0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7DCEB8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7040E3" w14:textId="77777777" w:rsidR="00B86D8A" w:rsidRDefault="00B86D8A" w:rsidP="00B86D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50270DE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613F8" w14:textId="77777777" w:rsidR="00B86D8A" w:rsidRDefault="00B86D8A" w:rsidP="009139A6">
      <w:r>
        <w:separator/>
      </w:r>
    </w:p>
  </w:endnote>
  <w:endnote w:type="continuationSeparator" w:id="0">
    <w:p w14:paraId="19B02D3D" w14:textId="77777777" w:rsidR="00B86D8A" w:rsidRDefault="00B86D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E1A0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7DD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F97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D1140" w14:textId="77777777" w:rsidR="00B86D8A" w:rsidRDefault="00B86D8A" w:rsidP="009139A6">
      <w:r>
        <w:separator/>
      </w:r>
    </w:p>
  </w:footnote>
  <w:footnote w:type="continuationSeparator" w:id="0">
    <w:p w14:paraId="7DA09F82" w14:textId="77777777" w:rsidR="00B86D8A" w:rsidRDefault="00B86D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DBA4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EF5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B8EB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D8A"/>
    <w:rsid w:val="000666E0"/>
    <w:rsid w:val="002510B7"/>
    <w:rsid w:val="005C130B"/>
    <w:rsid w:val="00826F5C"/>
    <w:rsid w:val="009139A6"/>
    <w:rsid w:val="009448BB"/>
    <w:rsid w:val="00A3176C"/>
    <w:rsid w:val="00AE65F8"/>
    <w:rsid w:val="00B86D8A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21A5D"/>
  <w15:chartTrackingRefBased/>
  <w15:docId w15:val="{6F1A883D-1D06-4802-B279-8025E4C2D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86D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2022-05-21T19:57:00Z</dcterms:created>
  <dcterms:modified xsi:type="dcterms:W3CDTF">2022-05-21T19:58:00Z</dcterms:modified>
</cp:coreProperties>
</file>