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1A609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BRUSYARD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6B5B7A36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</w:p>
    <w:p w14:paraId="2F6C6CBE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</w:p>
    <w:p w14:paraId="6D948A11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76818E3B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633A688A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Norfolk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52C960C1" w14:textId="77777777" w:rsidR="004575AF" w:rsidRDefault="004575AF" w:rsidP="004575A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1291B82A" w14:textId="77777777" w:rsidR="004575AF" w:rsidRDefault="004575AF" w:rsidP="004575A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7B52D3E2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</w:p>
    <w:p w14:paraId="339780E2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</w:p>
    <w:p w14:paraId="56383AA3" w14:textId="77777777" w:rsidR="004575AF" w:rsidRDefault="004575AF" w:rsidP="00457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2021</w:t>
      </w:r>
    </w:p>
    <w:p w14:paraId="0FB2629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7CC8C" w14:textId="77777777" w:rsidR="004575AF" w:rsidRDefault="004575AF" w:rsidP="009139A6">
      <w:r>
        <w:separator/>
      </w:r>
    </w:p>
  </w:endnote>
  <w:endnote w:type="continuationSeparator" w:id="0">
    <w:p w14:paraId="783B362D" w14:textId="77777777" w:rsidR="004575AF" w:rsidRDefault="004575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4CF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60E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C6E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CF9CC" w14:textId="77777777" w:rsidR="004575AF" w:rsidRDefault="004575AF" w:rsidP="009139A6">
      <w:r>
        <w:separator/>
      </w:r>
    </w:p>
  </w:footnote>
  <w:footnote w:type="continuationSeparator" w:id="0">
    <w:p w14:paraId="2760B7E3" w14:textId="77777777" w:rsidR="004575AF" w:rsidRDefault="004575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C76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2F6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86E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AF"/>
    <w:rsid w:val="000666E0"/>
    <w:rsid w:val="002510B7"/>
    <w:rsid w:val="004575A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79ADA"/>
  <w15:chartTrackingRefBased/>
  <w15:docId w15:val="{7B8737DA-FB06-485D-BF7E-A963810E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5A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2022-04-24T19:27:00Z</dcterms:created>
  <dcterms:modified xsi:type="dcterms:W3CDTF">2022-04-24T19:27:00Z</dcterms:modified>
</cp:coreProperties>
</file>