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2584F" w14:textId="77777777" w:rsidR="00194694" w:rsidRDefault="00194694" w:rsidP="001946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BRUSY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fl.1478)</w:t>
      </w:r>
    </w:p>
    <w:p w14:paraId="2C028C11" w14:textId="77777777" w:rsidR="00194694" w:rsidRDefault="00194694" w:rsidP="001946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late of </w:t>
      </w:r>
      <w:proofErr w:type="spellStart"/>
      <w:r>
        <w:rPr>
          <w:rFonts w:cs="Times New Roman"/>
          <w:szCs w:val="24"/>
        </w:rPr>
        <w:t>Morvall</w:t>
      </w:r>
      <w:proofErr w:type="spellEnd"/>
      <w:r>
        <w:rPr>
          <w:rFonts w:cs="Times New Roman"/>
          <w:szCs w:val="24"/>
        </w:rPr>
        <w:t>, Cornwall. Gentleman.</w:t>
      </w:r>
    </w:p>
    <w:p w14:paraId="78C438F2" w14:textId="77777777" w:rsidR="00194694" w:rsidRDefault="00194694" w:rsidP="00194694">
      <w:pPr>
        <w:pStyle w:val="NoSpacing"/>
        <w:rPr>
          <w:rFonts w:cs="Times New Roman"/>
          <w:szCs w:val="24"/>
        </w:rPr>
      </w:pPr>
    </w:p>
    <w:p w14:paraId="1AC994C7" w14:textId="77777777" w:rsidR="00194694" w:rsidRDefault="00194694" w:rsidP="00194694">
      <w:pPr>
        <w:pStyle w:val="NoSpacing"/>
        <w:rPr>
          <w:rFonts w:cs="Times New Roman"/>
          <w:szCs w:val="24"/>
        </w:rPr>
      </w:pPr>
    </w:p>
    <w:p w14:paraId="425D4952" w14:textId="77777777" w:rsidR="00194694" w:rsidRDefault="00194694" w:rsidP="001946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Apr.1478</w:t>
      </w:r>
      <w:r>
        <w:rPr>
          <w:rFonts w:cs="Times New Roman"/>
          <w:szCs w:val="24"/>
        </w:rPr>
        <w:tab/>
        <w:t xml:space="preserve">He was pardoned for not appearing to answer John </w:t>
      </w:r>
      <w:proofErr w:type="spellStart"/>
      <w:r>
        <w:rPr>
          <w:rFonts w:cs="Times New Roman"/>
          <w:szCs w:val="24"/>
        </w:rPr>
        <w:t>Penlyn</w:t>
      </w:r>
      <w:proofErr w:type="spellEnd"/>
      <w:r>
        <w:rPr>
          <w:rFonts w:cs="Times New Roman"/>
          <w:szCs w:val="24"/>
        </w:rPr>
        <w:t>(q.v.),</w:t>
      </w:r>
    </w:p>
    <w:p w14:paraId="0FD29D04" w14:textId="77777777" w:rsidR="00194694" w:rsidRDefault="00194694" w:rsidP="001946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Michael Petyt(q.v.) and William </w:t>
      </w:r>
      <w:proofErr w:type="spellStart"/>
      <w:r>
        <w:rPr>
          <w:rFonts w:cs="Times New Roman"/>
          <w:szCs w:val="24"/>
        </w:rPr>
        <w:t>Harryas</w:t>
      </w:r>
      <w:proofErr w:type="spellEnd"/>
      <w:r>
        <w:rPr>
          <w:rFonts w:cs="Times New Roman"/>
          <w:szCs w:val="24"/>
        </w:rPr>
        <w:t>(q.v.) touching a debt of £50.</w:t>
      </w:r>
    </w:p>
    <w:p w14:paraId="1DDE6E35" w14:textId="77777777" w:rsidR="00194694" w:rsidRDefault="00194694" w:rsidP="001946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p.80)</w:t>
      </w:r>
    </w:p>
    <w:p w14:paraId="7936B33A" w14:textId="77777777" w:rsidR="00194694" w:rsidRDefault="00194694" w:rsidP="00194694">
      <w:pPr>
        <w:pStyle w:val="NoSpacing"/>
        <w:rPr>
          <w:rFonts w:cs="Times New Roman"/>
          <w:szCs w:val="24"/>
        </w:rPr>
      </w:pPr>
    </w:p>
    <w:p w14:paraId="4286BF51" w14:textId="77777777" w:rsidR="00194694" w:rsidRDefault="00194694" w:rsidP="00194694">
      <w:pPr>
        <w:pStyle w:val="NoSpacing"/>
        <w:rPr>
          <w:rFonts w:cs="Times New Roman"/>
          <w:szCs w:val="24"/>
        </w:rPr>
      </w:pPr>
    </w:p>
    <w:p w14:paraId="46665B05" w14:textId="77777777" w:rsidR="00194694" w:rsidRDefault="00194694" w:rsidP="001946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October 2024</w:t>
      </w:r>
    </w:p>
    <w:p w14:paraId="708589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C4F475" w14:textId="77777777" w:rsidR="00194694" w:rsidRDefault="00194694" w:rsidP="009139A6">
      <w:r>
        <w:separator/>
      </w:r>
    </w:p>
  </w:endnote>
  <w:endnote w:type="continuationSeparator" w:id="0">
    <w:p w14:paraId="0F3D2FB3" w14:textId="77777777" w:rsidR="00194694" w:rsidRDefault="001946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4B2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6F7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E2A8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46A6DE" w14:textId="77777777" w:rsidR="00194694" w:rsidRDefault="00194694" w:rsidP="009139A6">
      <w:r>
        <w:separator/>
      </w:r>
    </w:p>
  </w:footnote>
  <w:footnote w:type="continuationSeparator" w:id="0">
    <w:p w14:paraId="6F409339" w14:textId="77777777" w:rsidR="00194694" w:rsidRDefault="001946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A7D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C02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54FB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694"/>
    <w:rsid w:val="000666E0"/>
    <w:rsid w:val="00194694"/>
    <w:rsid w:val="002510B7"/>
    <w:rsid w:val="00270799"/>
    <w:rsid w:val="0042611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DF10A"/>
  <w15:chartTrackingRefBased/>
  <w15:docId w15:val="{9F74B20A-86F4-4137-AC87-50449131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2024-10-25T19:30:00Z</dcterms:created>
  <dcterms:modified xsi:type="dcterms:W3CDTF">2024-10-25T19:31:00Z</dcterms:modified>
</cp:coreProperties>
</file>