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F6B76" w14:textId="77777777" w:rsidR="0022097B" w:rsidRDefault="0022097B" w:rsidP="002209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BRUSTER</w:t>
      </w:r>
      <w:r>
        <w:rPr>
          <w:rFonts w:cs="Times New Roman"/>
          <w:szCs w:val="24"/>
        </w:rPr>
        <w:t xml:space="preserve">       (fl.1501)</w:t>
      </w:r>
    </w:p>
    <w:p w14:paraId="488A42C4" w14:textId="77777777" w:rsidR="0022097B" w:rsidRDefault="0022097B" w:rsidP="002209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Orlingbury</w:t>
      </w:r>
      <w:proofErr w:type="spellEnd"/>
      <w:r>
        <w:rPr>
          <w:rFonts w:cs="Times New Roman"/>
          <w:szCs w:val="24"/>
        </w:rPr>
        <w:t>, Northamptonshire.</w:t>
      </w:r>
    </w:p>
    <w:p w14:paraId="7B303C2E" w14:textId="77777777" w:rsidR="0022097B" w:rsidRDefault="0022097B" w:rsidP="0022097B">
      <w:pPr>
        <w:pStyle w:val="NoSpacing"/>
        <w:rPr>
          <w:rFonts w:cs="Times New Roman"/>
          <w:szCs w:val="24"/>
        </w:rPr>
      </w:pPr>
    </w:p>
    <w:p w14:paraId="0481AEE5" w14:textId="77777777" w:rsidR="0022097B" w:rsidRDefault="0022097B" w:rsidP="0022097B">
      <w:pPr>
        <w:pStyle w:val="NoSpacing"/>
        <w:rPr>
          <w:rFonts w:cs="Times New Roman"/>
          <w:szCs w:val="24"/>
        </w:rPr>
      </w:pPr>
    </w:p>
    <w:p w14:paraId="7E1F362B" w14:textId="77777777" w:rsidR="0022097B" w:rsidRDefault="0022097B" w:rsidP="002209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1501</w:t>
      </w:r>
      <w:r>
        <w:rPr>
          <w:rFonts w:cs="Times New Roman"/>
          <w:szCs w:val="24"/>
        </w:rPr>
        <w:tab/>
        <w:t>He made his Will.</w:t>
      </w:r>
    </w:p>
    <w:p w14:paraId="0E6E0B8E" w14:textId="77777777" w:rsidR="0022097B" w:rsidRDefault="0022097B" w:rsidP="002209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2EBE0AD9" w14:textId="77777777" w:rsidR="0022097B" w:rsidRDefault="0022097B" w:rsidP="0022097B">
      <w:pPr>
        <w:pStyle w:val="NoSpacing"/>
        <w:rPr>
          <w:rFonts w:cs="Times New Roman"/>
          <w:szCs w:val="24"/>
        </w:rPr>
      </w:pPr>
    </w:p>
    <w:p w14:paraId="4BB2EC84" w14:textId="77777777" w:rsidR="0022097B" w:rsidRDefault="0022097B" w:rsidP="0022097B">
      <w:pPr>
        <w:pStyle w:val="NoSpacing"/>
        <w:rPr>
          <w:rFonts w:cs="Times New Roman"/>
          <w:szCs w:val="24"/>
        </w:rPr>
      </w:pPr>
    </w:p>
    <w:p w14:paraId="2A285AF2" w14:textId="77777777" w:rsidR="0022097B" w:rsidRDefault="0022097B" w:rsidP="002209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2025</w:t>
      </w:r>
    </w:p>
    <w:p w14:paraId="7E5393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F2984" w14:textId="77777777" w:rsidR="0022097B" w:rsidRDefault="0022097B" w:rsidP="009139A6">
      <w:r>
        <w:separator/>
      </w:r>
    </w:p>
  </w:endnote>
  <w:endnote w:type="continuationSeparator" w:id="0">
    <w:p w14:paraId="1D2D28A2" w14:textId="77777777" w:rsidR="0022097B" w:rsidRDefault="002209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775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BD9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00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51221" w14:textId="77777777" w:rsidR="0022097B" w:rsidRDefault="0022097B" w:rsidP="009139A6">
      <w:r>
        <w:separator/>
      </w:r>
    </w:p>
  </w:footnote>
  <w:footnote w:type="continuationSeparator" w:id="0">
    <w:p w14:paraId="52B58558" w14:textId="77777777" w:rsidR="0022097B" w:rsidRDefault="002209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BC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20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A4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97B"/>
    <w:rsid w:val="000666E0"/>
    <w:rsid w:val="000A2E7A"/>
    <w:rsid w:val="001307AC"/>
    <w:rsid w:val="00190DFA"/>
    <w:rsid w:val="0022097B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509D9"/>
  <w15:chartTrackingRefBased/>
  <w15:docId w15:val="{D2A6A133-FA59-4F92-99F6-6CA63636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09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2025-05-25T14:15:00Z</dcterms:created>
  <dcterms:modified xsi:type="dcterms:W3CDTF">2025-05-25T14:16:00Z</dcterms:modified>
</cp:coreProperties>
</file>