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9B9DF" w14:textId="77777777" w:rsidR="006106C5" w:rsidRDefault="006106C5" w:rsidP="006106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BRUSTER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63BC822A" w14:textId="77777777" w:rsidR="006106C5" w:rsidRDefault="006106C5" w:rsidP="006106C5">
      <w:pPr>
        <w:pStyle w:val="NoSpacing"/>
        <w:rPr>
          <w:rFonts w:cs="Times New Roman"/>
          <w:szCs w:val="24"/>
        </w:rPr>
      </w:pPr>
    </w:p>
    <w:p w14:paraId="51DA8383" w14:textId="77777777" w:rsidR="006106C5" w:rsidRDefault="006106C5" w:rsidP="006106C5">
      <w:pPr>
        <w:pStyle w:val="NoSpacing"/>
        <w:rPr>
          <w:rFonts w:cs="Times New Roman"/>
          <w:szCs w:val="24"/>
        </w:rPr>
      </w:pPr>
    </w:p>
    <w:p w14:paraId="46F414E7" w14:textId="77777777" w:rsidR="006106C5" w:rsidRDefault="006106C5" w:rsidP="006106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Newmarket,</w:t>
      </w:r>
    </w:p>
    <w:p w14:paraId="1CD2B35E" w14:textId="77777777" w:rsidR="006106C5" w:rsidRDefault="006106C5" w:rsidP="006106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, 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</w:t>
      </w:r>
    </w:p>
    <w:p w14:paraId="5A37E1A2" w14:textId="77777777" w:rsidR="006106C5" w:rsidRDefault="006106C5" w:rsidP="006106C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CD7DE71" w14:textId="77777777" w:rsidR="006106C5" w:rsidRDefault="006106C5" w:rsidP="006106C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p.38)</w:t>
      </w:r>
    </w:p>
    <w:p w14:paraId="707D5FAD" w14:textId="77777777" w:rsidR="006106C5" w:rsidRDefault="006106C5" w:rsidP="006106C5">
      <w:pPr>
        <w:pStyle w:val="NoSpacing"/>
        <w:rPr>
          <w:rFonts w:eastAsia="Times New Roman" w:cs="Times New Roman"/>
          <w:szCs w:val="24"/>
        </w:rPr>
      </w:pPr>
    </w:p>
    <w:p w14:paraId="14CC6CC2" w14:textId="77777777" w:rsidR="006106C5" w:rsidRDefault="006106C5" w:rsidP="006106C5">
      <w:pPr>
        <w:pStyle w:val="NoSpacing"/>
        <w:rPr>
          <w:rFonts w:eastAsia="Times New Roman" w:cs="Times New Roman"/>
          <w:szCs w:val="24"/>
        </w:rPr>
      </w:pPr>
    </w:p>
    <w:p w14:paraId="0174FA2A" w14:textId="77777777" w:rsidR="006106C5" w:rsidRDefault="006106C5" w:rsidP="006106C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January 2023</w:t>
      </w:r>
    </w:p>
    <w:p w14:paraId="54AE15D0" w14:textId="7FADCCC2" w:rsidR="00BA00AB" w:rsidRPr="006106C5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6106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6173" w14:textId="77777777" w:rsidR="006106C5" w:rsidRDefault="006106C5" w:rsidP="009139A6">
      <w:r>
        <w:separator/>
      </w:r>
    </w:p>
  </w:endnote>
  <w:endnote w:type="continuationSeparator" w:id="0">
    <w:p w14:paraId="74220DED" w14:textId="77777777" w:rsidR="006106C5" w:rsidRDefault="006106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33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D8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09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7B0E4" w14:textId="77777777" w:rsidR="006106C5" w:rsidRDefault="006106C5" w:rsidP="009139A6">
      <w:r>
        <w:separator/>
      </w:r>
    </w:p>
  </w:footnote>
  <w:footnote w:type="continuationSeparator" w:id="0">
    <w:p w14:paraId="7B8B276F" w14:textId="77777777" w:rsidR="006106C5" w:rsidRDefault="006106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FE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FC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BAA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C5"/>
    <w:rsid w:val="000666E0"/>
    <w:rsid w:val="002510B7"/>
    <w:rsid w:val="005C130B"/>
    <w:rsid w:val="006106C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6CBD"/>
  <w15:chartTrackingRefBased/>
  <w15:docId w15:val="{72DA7D4E-2C64-4425-A079-704D4DF1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2023-01-22T20:13:00Z</dcterms:created>
  <dcterms:modified xsi:type="dcterms:W3CDTF">2023-01-22T20:13:00Z</dcterms:modified>
</cp:coreProperties>
</file>