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1961" w:rsidRDefault="00181961" w:rsidP="001819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BRUSSHFORD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(fl.1420)</w:t>
      </w:r>
    </w:p>
    <w:p w:rsidR="00181961" w:rsidRDefault="00181961" w:rsidP="001819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1961" w:rsidRDefault="00181961" w:rsidP="001819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1961" w:rsidRDefault="00181961" w:rsidP="001819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Mar.1420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Exeter into lands</w:t>
      </w:r>
    </w:p>
    <w:p w:rsidR="00181961" w:rsidRDefault="00181961" w:rsidP="001819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John Keynes, senior(q.v.).</w:t>
      </w:r>
    </w:p>
    <w:p w:rsidR="00181961" w:rsidRDefault="00181961" w:rsidP="001819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21-327)</w:t>
      </w:r>
    </w:p>
    <w:p w:rsidR="00181961" w:rsidRDefault="00181961" w:rsidP="001819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1961" w:rsidRDefault="00181961" w:rsidP="0018196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181961" w:rsidRDefault="00181961" w:rsidP="0018196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March 2016</w:t>
      </w:r>
    </w:p>
    <w:p w:rsidR="006B2F86" w:rsidRPr="00E71FC3" w:rsidRDefault="00181961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1961" w:rsidRDefault="00181961" w:rsidP="00E71FC3">
      <w:pPr>
        <w:spacing w:after="0" w:line="240" w:lineRule="auto"/>
      </w:pPr>
      <w:r>
        <w:separator/>
      </w:r>
    </w:p>
  </w:endnote>
  <w:endnote w:type="continuationSeparator" w:id="0">
    <w:p w:rsidR="00181961" w:rsidRDefault="001819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1961" w:rsidRDefault="00181961" w:rsidP="00E71FC3">
      <w:pPr>
        <w:spacing w:after="0" w:line="240" w:lineRule="auto"/>
      </w:pPr>
      <w:r>
        <w:separator/>
      </w:r>
    </w:p>
  </w:footnote>
  <w:footnote w:type="continuationSeparator" w:id="0">
    <w:p w:rsidR="00181961" w:rsidRDefault="001819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1961"/>
    <w:rsid w:val="00181961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CB68E1"/>
  <w15:chartTrackingRefBased/>
  <w15:docId w15:val="{7CAD208D-FD3E-493C-A353-5F8766AB3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66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2016-03-28T20:37:00Z</dcterms:created>
  <dcterms:modified xsi:type="dcterms:W3CDTF">2016-03-28T20:39:00Z</dcterms:modified>
</cp:coreProperties>
</file>