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449" w:rsidRDefault="00576449" w:rsidP="00576449">
      <w:pPr>
        <w:pStyle w:val="NoSpacing"/>
      </w:pPr>
      <w:r>
        <w:rPr>
          <w:u w:val="single"/>
        </w:rPr>
        <w:t>William BRUSE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576449" w:rsidRDefault="00576449" w:rsidP="00576449">
      <w:pPr>
        <w:pStyle w:val="NoSpacing"/>
      </w:pPr>
      <w:r>
        <w:t>of the diocese of Exeter.</w:t>
      </w:r>
    </w:p>
    <w:p w:rsidR="00576449" w:rsidRDefault="00576449" w:rsidP="00576449">
      <w:pPr>
        <w:pStyle w:val="NoSpacing"/>
      </w:pPr>
    </w:p>
    <w:p w:rsidR="00576449" w:rsidRDefault="00576449" w:rsidP="00576449">
      <w:pPr>
        <w:pStyle w:val="NoSpacing"/>
      </w:pPr>
    </w:p>
    <w:p w:rsidR="00576449" w:rsidRDefault="00576449" w:rsidP="00576449">
      <w:pPr>
        <w:pStyle w:val="NoSpacing"/>
      </w:pPr>
      <w:r>
        <w:t>18 Sep.1434</w:t>
      </w:r>
      <w:r>
        <w:tab/>
        <w:t xml:space="preserve">He was ordained acolyte in the parish church of Paignton, Devon, by </w:t>
      </w:r>
    </w:p>
    <w:p w:rsidR="00576449" w:rsidRDefault="00576449" w:rsidP="00576449">
      <w:pPr>
        <w:pStyle w:val="NoSpacing"/>
        <w:ind w:left="720" w:firstLine="720"/>
      </w:pPr>
      <w:r>
        <w:t>the Bishop.</w:t>
      </w:r>
    </w:p>
    <w:p w:rsidR="00576449" w:rsidRDefault="00576449" w:rsidP="00576449">
      <w:pPr>
        <w:pStyle w:val="NoSpacing"/>
      </w:pPr>
      <w:r>
        <w:tab/>
      </w:r>
      <w:r>
        <w:tab/>
        <w:t>(“The Register of Edmund Lacy, Bishop of Exeter 1420-55” part 4 p.152)</w:t>
      </w:r>
    </w:p>
    <w:p w:rsidR="00576449" w:rsidRDefault="00576449" w:rsidP="00576449">
      <w:pPr>
        <w:pStyle w:val="NoSpacing"/>
      </w:pPr>
    </w:p>
    <w:p w:rsidR="00576449" w:rsidRDefault="00576449" w:rsidP="00576449">
      <w:pPr>
        <w:pStyle w:val="NoSpacing"/>
      </w:pPr>
    </w:p>
    <w:p w:rsidR="00576449" w:rsidRDefault="00576449" w:rsidP="00576449">
      <w:pPr>
        <w:pStyle w:val="NoSpacing"/>
      </w:pPr>
      <w:r>
        <w:t>24 October 2016</w:t>
      </w:r>
    </w:p>
    <w:p w:rsidR="006B2F86" w:rsidRPr="00576449" w:rsidRDefault="00576449" w:rsidP="00E71FC3">
      <w:pPr>
        <w:pStyle w:val="NoSpacing"/>
      </w:pPr>
      <w:bookmarkStart w:id="0" w:name="_GoBack"/>
      <w:bookmarkEnd w:id="0"/>
    </w:p>
    <w:sectPr w:rsidR="006B2F86" w:rsidRPr="005764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449" w:rsidRDefault="00576449" w:rsidP="00E71FC3">
      <w:pPr>
        <w:spacing w:after="0" w:line="240" w:lineRule="auto"/>
      </w:pPr>
      <w:r>
        <w:separator/>
      </w:r>
    </w:p>
  </w:endnote>
  <w:endnote w:type="continuationSeparator" w:id="0">
    <w:p w:rsidR="00576449" w:rsidRDefault="005764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449" w:rsidRDefault="00576449" w:rsidP="00E71FC3">
      <w:pPr>
        <w:spacing w:after="0" w:line="240" w:lineRule="auto"/>
      </w:pPr>
      <w:r>
        <w:separator/>
      </w:r>
    </w:p>
  </w:footnote>
  <w:footnote w:type="continuationSeparator" w:id="0">
    <w:p w:rsidR="00576449" w:rsidRDefault="005764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49"/>
    <w:rsid w:val="001A7C09"/>
    <w:rsid w:val="0057644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45B11"/>
  <w15:chartTrackingRefBased/>
  <w15:docId w15:val="{329C8C56-3994-4867-AD99-4ACDF22CE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9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2016-10-24T14:06:00Z</dcterms:created>
  <dcterms:modified xsi:type="dcterms:W3CDTF">2016-10-24T14:06:00Z</dcterms:modified>
</cp:coreProperties>
</file>