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3C749" w14:textId="61BEA14F" w:rsidR="002070F2" w:rsidRDefault="002070F2" w:rsidP="002070F2">
      <w:pPr>
        <w:pStyle w:val="NoSpacing"/>
      </w:pPr>
      <w:r>
        <w:rPr>
          <w:u w:val="single"/>
        </w:rPr>
        <w:t>William BRUSE</w:t>
      </w:r>
      <w:r>
        <w:t xml:space="preserve">      </w:t>
      </w:r>
      <w:r>
        <w:t>(fl.14</w:t>
      </w:r>
      <w:r>
        <w:t>34</w:t>
      </w:r>
      <w:r>
        <w:t>)</w:t>
      </w:r>
    </w:p>
    <w:p w14:paraId="0C313A4D" w14:textId="77777777" w:rsidR="002070F2" w:rsidRDefault="002070F2" w:rsidP="002070F2">
      <w:pPr>
        <w:pStyle w:val="NoSpacing"/>
      </w:pPr>
      <w:r>
        <w:t>of the diocese of Exeter.</w:t>
      </w:r>
    </w:p>
    <w:p w14:paraId="57965C56" w14:textId="77777777" w:rsidR="002070F2" w:rsidRDefault="002070F2" w:rsidP="002070F2">
      <w:pPr>
        <w:pStyle w:val="NoSpacing"/>
      </w:pPr>
    </w:p>
    <w:p w14:paraId="3E612A35" w14:textId="77777777" w:rsidR="002070F2" w:rsidRDefault="002070F2" w:rsidP="002070F2">
      <w:pPr>
        <w:pStyle w:val="NoSpacing"/>
      </w:pPr>
    </w:p>
    <w:p w14:paraId="309CFA5D" w14:textId="6AD88518" w:rsidR="002070F2" w:rsidRDefault="002070F2" w:rsidP="002070F2">
      <w:pPr>
        <w:pStyle w:val="NoSpacing"/>
      </w:pPr>
      <w:r>
        <w:t>18 Sep.1434</w:t>
      </w:r>
      <w:r>
        <w:tab/>
        <w:t xml:space="preserve">He was ordained </w:t>
      </w:r>
      <w:r>
        <w:t>acolyte.</w:t>
      </w:r>
    </w:p>
    <w:p w14:paraId="113D83BA" w14:textId="58079526" w:rsidR="002070F2" w:rsidRDefault="002070F2" w:rsidP="002070F2">
      <w:pPr>
        <w:pStyle w:val="NoSpacing"/>
      </w:pPr>
      <w:r>
        <w:tab/>
      </w:r>
      <w:r>
        <w:tab/>
        <w:t>(“Register of Edmund Lacy, Bishop of Exeter 1420-55” part 4 p.</w:t>
      </w:r>
      <w:r>
        <w:t>152</w:t>
      </w:r>
      <w:bookmarkStart w:id="0" w:name="_GoBack"/>
      <w:bookmarkEnd w:id="0"/>
      <w:r>
        <w:t>)</w:t>
      </w:r>
    </w:p>
    <w:p w14:paraId="7FF3240C" w14:textId="77777777" w:rsidR="002070F2" w:rsidRDefault="002070F2" w:rsidP="002070F2">
      <w:pPr>
        <w:pStyle w:val="NoSpacing"/>
      </w:pPr>
    </w:p>
    <w:p w14:paraId="2DBAEA61" w14:textId="77777777" w:rsidR="002070F2" w:rsidRDefault="002070F2" w:rsidP="002070F2">
      <w:pPr>
        <w:pStyle w:val="NoSpacing"/>
      </w:pPr>
    </w:p>
    <w:p w14:paraId="76BE5531" w14:textId="77777777" w:rsidR="002070F2" w:rsidRPr="00DA5357" w:rsidRDefault="002070F2" w:rsidP="002070F2">
      <w:pPr>
        <w:pStyle w:val="NoSpacing"/>
      </w:pPr>
      <w:r>
        <w:t>5 February 2020</w:t>
      </w:r>
    </w:p>
    <w:p w14:paraId="53BB8C94" w14:textId="7ED71D5A" w:rsidR="006B2F86" w:rsidRPr="002070F2" w:rsidRDefault="002070F2" w:rsidP="00E71FC3">
      <w:pPr>
        <w:pStyle w:val="NoSpacing"/>
      </w:pPr>
    </w:p>
    <w:sectPr w:rsidR="006B2F86" w:rsidRPr="002070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BBD75" w14:textId="77777777" w:rsidR="002070F2" w:rsidRDefault="002070F2" w:rsidP="00E71FC3">
      <w:pPr>
        <w:spacing w:after="0" w:line="240" w:lineRule="auto"/>
      </w:pPr>
      <w:r>
        <w:separator/>
      </w:r>
    </w:p>
  </w:endnote>
  <w:endnote w:type="continuationSeparator" w:id="0">
    <w:p w14:paraId="583EBB44" w14:textId="77777777" w:rsidR="002070F2" w:rsidRDefault="00207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8BEE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9C56D" w14:textId="77777777" w:rsidR="002070F2" w:rsidRDefault="002070F2" w:rsidP="00E71FC3">
      <w:pPr>
        <w:spacing w:after="0" w:line="240" w:lineRule="auto"/>
      </w:pPr>
      <w:r>
        <w:separator/>
      </w:r>
    </w:p>
  </w:footnote>
  <w:footnote w:type="continuationSeparator" w:id="0">
    <w:p w14:paraId="553AAB7D" w14:textId="77777777" w:rsidR="002070F2" w:rsidRDefault="00207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F2"/>
    <w:rsid w:val="001A7C09"/>
    <w:rsid w:val="002070F2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6347F"/>
  <w15:chartTrackingRefBased/>
  <w15:docId w15:val="{9EB0B0D7-F2C3-48C4-9A98-568A5E87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2020-02-05T21:25:00Z</dcterms:created>
  <dcterms:modified xsi:type="dcterms:W3CDTF">2020-02-05T21:26:00Z</dcterms:modified>
</cp:coreProperties>
</file>