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065" w:rsidRDefault="002F3065" w:rsidP="002F3065">
      <w:pPr>
        <w:ind w:left="1440" w:hanging="1440"/>
      </w:pPr>
      <w:r>
        <w:rPr>
          <w:u w:val="single"/>
        </w:rPr>
        <w:t>William BRUSE</w:t>
      </w:r>
      <w:r>
        <w:t xml:space="preserve">      (fl.1415)</w:t>
      </w:r>
    </w:p>
    <w:p w:rsidR="002F3065" w:rsidRDefault="002F3065" w:rsidP="002F3065">
      <w:pPr>
        <w:ind w:left="1440" w:hanging="1440"/>
      </w:pPr>
      <w:r>
        <w:t>of Heworth, North Riding of Yorkshire.</w:t>
      </w:r>
    </w:p>
    <w:p w:rsidR="002F3065" w:rsidRDefault="002F3065" w:rsidP="002F3065">
      <w:pPr>
        <w:ind w:left="1440" w:hanging="1440"/>
      </w:pPr>
    </w:p>
    <w:p w:rsidR="002F3065" w:rsidRDefault="002F3065" w:rsidP="002F3065">
      <w:pPr>
        <w:ind w:left="1440" w:hanging="1440"/>
      </w:pPr>
    </w:p>
    <w:p w:rsidR="002F3065" w:rsidRDefault="002F3065" w:rsidP="002F3065">
      <w:pPr>
        <w:ind w:left="1440" w:hanging="1440"/>
      </w:pPr>
      <w:r>
        <w:t>Son of Sir William Bruse.</w:t>
      </w:r>
    </w:p>
    <w:p w:rsidR="002F3065" w:rsidRDefault="002F3065" w:rsidP="002F3065">
      <w:pPr>
        <w:ind w:left="1440" w:hanging="1440"/>
      </w:pPr>
      <w:r>
        <w:t>(</w:t>
      </w:r>
      <w:hyperlink r:id="rId6" w:history="1">
        <w:r w:rsidRPr="001D56DC">
          <w:rPr>
            <w:rStyle w:val="Hyperlink"/>
          </w:rPr>
          <w:t>www.discovery.nationalarchives.gov.uk</w:t>
        </w:r>
      </w:hyperlink>
      <w:r>
        <w:t xml:space="preserve">  ref. C 241/209/20)</w:t>
      </w:r>
    </w:p>
    <w:p w:rsidR="002F3065" w:rsidRDefault="002F3065" w:rsidP="002F3065">
      <w:pPr>
        <w:ind w:left="1440" w:hanging="1440"/>
      </w:pPr>
    </w:p>
    <w:p w:rsidR="002F3065" w:rsidRDefault="002F3065" w:rsidP="002F3065">
      <w:pPr>
        <w:ind w:left="1440" w:hanging="1440"/>
      </w:pPr>
    </w:p>
    <w:p w:rsidR="002F3065" w:rsidRDefault="002F3065" w:rsidP="002F3065">
      <w:pPr>
        <w:ind w:left="1440" w:hanging="1440"/>
      </w:pPr>
      <w:r>
        <w:t xml:space="preserve">  1 May1415</w:t>
      </w:r>
      <w:r>
        <w:tab/>
        <w:t>He made a complaint of debt against William Fraunks of Raskelf(q.v.)</w:t>
      </w:r>
    </w:p>
    <w:p w:rsidR="002F3065" w:rsidRDefault="002F3065" w:rsidP="002F3065">
      <w:pPr>
        <w:ind w:left="1440" w:hanging="1440"/>
      </w:pPr>
      <w:r>
        <w:tab/>
        <w:t>and John Fraunks, chaplain(q.v.), before William Alne, Mayor of York(q.v.)</w:t>
      </w:r>
    </w:p>
    <w:p w:rsidR="002F3065" w:rsidRDefault="002F3065" w:rsidP="002F3065">
      <w:pPr>
        <w:ind w:left="1440" w:hanging="1440"/>
      </w:pPr>
      <w:r>
        <w:tab/>
        <w:t>and William del Bothe, clerk(q.v.).  (ibid.)</w:t>
      </w:r>
    </w:p>
    <w:p w:rsidR="002F3065" w:rsidRDefault="002F3065" w:rsidP="002F3065">
      <w:pPr>
        <w:ind w:left="1440" w:hanging="1440"/>
      </w:pPr>
    </w:p>
    <w:p w:rsidR="002F3065" w:rsidRDefault="002F3065" w:rsidP="002F3065">
      <w:pPr>
        <w:ind w:left="1440" w:hanging="1440"/>
      </w:pPr>
    </w:p>
    <w:p w:rsidR="002F3065" w:rsidRDefault="002F3065" w:rsidP="002F3065">
      <w:pPr>
        <w:ind w:left="1440" w:hanging="1440"/>
      </w:pPr>
      <w:r>
        <w:t>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065" w:rsidRDefault="002F3065" w:rsidP="00564E3C">
      <w:r>
        <w:separator/>
      </w:r>
    </w:p>
  </w:endnote>
  <w:endnote w:type="continuationSeparator" w:id="0">
    <w:p w:rsidR="002F3065" w:rsidRDefault="002F306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3065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065" w:rsidRDefault="002F3065" w:rsidP="00564E3C">
      <w:r>
        <w:separator/>
      </w:r>
    </w:p>
  </w:footnote>
  <w:footnote w:type="continuationSeparator" w:id="0">
    <w:p w:rsidR="002F3065" w:rsidRDefault="002F306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065"/>
    <w:rsid w:val="002F306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6CFF6E-0F6D-4E58-973C-8BF3F9ABE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06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2F30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2015-11-01T22:48:00Z</dcterms:created>
  <dcterms:modified xsi:type="dcterms:W3CDTF">2015-11-01T22:49:00Z</dcterms:modified>
</cp:coreProperties>
</file>